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bookmarkStart w:id="0" w:name="_GoBack"/>
            <w:bookmarkEnd w:id="0"/>
            <w:r>
              <w:rPr>
                <w:rFonts w:ascii="Mrs Chocolat" w:hAnsi="Mrs Chocolat"/>
              </w:rPr>
              <w:t>Grammaire G1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Maîtriser les relations entre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</w:pPr>
      <w:r>
        <w:rPr>
          <w:noProof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5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6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5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7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6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7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9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8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9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1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0" name="Imag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2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1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3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2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4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3" name="Imag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5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4" name="Imag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6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5" name="Imag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7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6" name="Imag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7" name="Imag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19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8" name="Imag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19" name="Imag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1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0" name="Imag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2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1" name="Imag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3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2" name="Imag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4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3" name="Imag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4" name="Imag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6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5" name="Imag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7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6" name="Imag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7" name="Imag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9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8" name="Imag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29" name="Imag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1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0" name="Imag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2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1" name="Imag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3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2" name="Imag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4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3" name="Imag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5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4" name="Imag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6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5" name="Imag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7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6" name="Imag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7" name="Imag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39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8" name="Imag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39" name="Imag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1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0" name="Image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2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1" name="Imag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3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2" name="Image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4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3" name="Imag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5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4" name="Imag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6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5" name="Imag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7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6" name="Image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7" name="Imag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9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-254157</wp:posOffset>
            </wp:positionV>
            <wp:extent cx="248040" cy="345240"/>
            <wp:effectExtent l="0" t="0" r="5960" b="0"/>
            <wp:wrapSquare wrapText="bothSides"/>
            <wp:docPr id="48" name="Imag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040" cy="3452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 Que fais-tu là ?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Ils partent en ville.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Quelle merveille !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Où est Romane ?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5. Levez-vous !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 xml:space="preserve">Maîtriser les relations entre </w:t>
            </w:r>
            <w:r>
              <w:t>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 Que fais-tu là ?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Ils partent en ville.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Quelle merveille !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Où est Romane ?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5. Levez-vous !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52386C">
      <w:pPr>
        <w:pStyle w:val="Standard"/>
        <w:spacing w:line="360" w:lineRule="auto"/>
        <w:ind w:left="57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Maîtriser les relations entre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type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 Que fais-tu là ?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Ils partent en ville.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Quelle merveille !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Où est Romane ?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5. Levez-vous !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Maîtriser les relations entre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Indique le </w:t>
      </w:r>
      <w:r>
        <w:rPr>
          <w:rFonts w:ascii="Verdana" w:eastAsia="Times New Roman" w:hAnsi="Verdana" w:cs="Times New Roman"/>
          <w:u w:val="single"/>
          <w:lang w:eastAsia="fr-FR"/>
        </w:rPr>
        <w:t>type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 Que fais-tu là ?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Ils partent en ville.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Quelle merveille !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Où est Romane ?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5. Levez-vous !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………………………………………………………………</w:t>
      </w:r>
    </w:p>
    <w:p w:rsidR="0052386C" w:rsidRDefault="0052386C">
      <w:pPr>
        <w:pStyle w:val="Standard"/>
        <w:spacing w:line="360" w:lineRule="auto"/>
        <w:ind w:left="57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Grammaire G2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Maîtriser les relations entre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Indique la forme des phrases suivantes.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Nous n’allons pas à la piscine.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Il est agréable de s'allonger ici.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Je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n’aime ni la fraise ni le citron.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:rsidR="0052386C" w:rsidRDefault="006D18DB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Tu te promènes avec Lucie.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On prendra le bus ce soir.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Nous irons au cinéma.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Maîtriser les relations entre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Indique la forme des phrases suivantes.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Nous n’allons pas à la piscine.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Il est agréable de s'allonger ici.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Je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n’aime ni la fraise ni le citron.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:rsidR="0052386C" w:rsidRDefault="006D18DB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Tu te promènes avec Lucie.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On prendra le bus ce soir.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Nous irons au cinéma.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</w:t>
            </w:r>
            <w:r>
              <w:rPr>
                <w:rFonts w:ascii="Mrs Chocolat" w:hAnsi="Mrs Chocolat"/>
              </w:rPr>
              <w:t xml:space="preserve"> G2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Maîtriser les relations entre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Indique la forme des phrases suivantes.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Nous n’allons pas à la piscine.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Il est agréable de s'allonger ici.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Je n’aime ni la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fraise ni le citron.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:rsidR="0052386C" w:rsidRDefault="006D18DB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Tu te promènes avec Lucie.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On prendra le bus ce soir.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Nous irons au cinéma.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32"/>
          <w:szCs w:val="32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Maîtriser les relations entre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Indique la forme des phrases suivantes.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Nous n’allons pas à la piscine.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Il est agréable de s'allonger ici.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Je n’aime ni la fraise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ni le citron.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Mets à la forme négative.</w:t>
      </w:r>
    </w:p>
    <w:p w:rsidR="0052386C" w:rsidRDefault="006D18DB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  <w:r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  <w:t xml:space="preserve">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Tu te promènes avec Lucie.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On prendra le bus ce soir.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 Nous irons au cinéma.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Grammaire G3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 xml:space="preserve">Maîtriser les </w:t>
            </w:r>
            <w:r>
              <w:t>relations entre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verbes conjugués et indique si les phrases sont simples ou complexes.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Je me lève et bois mon café tous les matins. 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Un violent orage a détruit la cabane.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Veux-tu venir avec nous ?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4. Tu te promenais quand tu l’as rencontré.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5. On prendra le bus et on ira au marché.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6. Chaque jour le facteur distribue le courrier.……………………………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Maîtriser les relations entre</w:t>
            </w:r>
            <w:r>
              <w:t xml:space="preserve">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verbes conjugués et indique si les phrases sont simples ou complexes.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Je me lève et bois mon café tous les matins. 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Un violent orage a détruit la cabane.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Veux-tu venir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avec nous ?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4. Tu te promenais quand tu l’as rencontré.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5. On prendra le bus et on ira au marché.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6. Chaque jour le facteur distribue le courrier.……………………………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 xml:space="preserve">Maîtriser les relations entre l'oral et </w:t>
            </w:r>
            <w:r>
              <w:t>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verbes conjugués et indique si les phrases sont simples ou complexes.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Je me lève et bois mon café tous les matins. 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Un violent orage a détruit la cabane.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Veux-tu venir avec nous ?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4. Tu te promenais quand tu l’as rencontré.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5. On prendra le bus et on ira au marché.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6. Chaque jour le facteur distribue le courrier.……………………………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Maîtriser les relations entre l'oral et l'écrit.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Souligne les verbes conjugués et indique si les phrases sont simples ou complexes.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1. Je me lève et bois mon café tous les matins. 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 Un violent orage a détruit la cabane.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3. Veux-tu venir avec nous ?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4.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Tu te promenais quand tu l’as rencontré.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5. On prendra le bus et on ira au marché.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6. Chaque jour le facteur distribue le courrier.……………………………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Souligne </w:t>
      </w:r>
      <w:r>
        <w:rPr>
          <w:rFonts w:ascii="Verdana" w:eastAsia="Times New Roman" w:hAnsi="Verdana" w:cs="Times New Roman"/>
          <w:u w:val="single"/>
          <w:lang w:eastAsia="fr-FR"/>
        </w:rPr>
        <w:t>le nom principal des GN.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 des petits pains chauds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une longue jupe bleue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3. une grande tasse de café  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 xml:space="preserve">d'une </w:t>
            </w:r>
            <w:r>
              <w:t>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 des petits pains chauds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une longue jupe bleue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3. une grande tasse de café  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  <w:spacing w:line="360" w:lineRule="auto"/>
        <w:ind w:left="57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 des petits pains chauds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une longue jupe bleue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3. une grande tasse de café  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Relève tous les adjectifs des GN précédents.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Souligne le nom principal des GN.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 des petits pains chauds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une longue jupe bleue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3. une grande tasse de café  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Relève </w:t>
      </w:r>
      <w:r>
        <w:rPr>
          <w:rFonts w:ascii="Verdana" w:eastAsia="Times New Roman" w:hAnsi="Verdana" w:cs="Times New Roman"/>
          <w:u w:val="single"/>
          <w:lang w:eastAsia="fr-FR"/>
        </w:rPr>
        <w:t>tous les adjectifs des GN précédents.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………………………………………………………………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  <w:spacing w:line="360" w:lineRule="auto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>Grammaire G5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déterminants de ce texte.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moussaillon se tenait sur le pont du bateau</w:t>
      </w:r>
      <w:r>
        <w:rPr>
          <w:rFonts w:ascii="Verdana" w:eastAsia="Times New Roman" w:hAnsi="Verdana" w:cs="Times New Roman"/>
          <w:lang w:eastAsia="fr-FR"/>
        </w:rPr>
        <w:t xml:space="preserve"> et regardait les vagues se fracasser sur la coque. Son cœur battait au rythme de la mer.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 (possessifs, démonstratifs, définis)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 :…………………………………………….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 :………………………………………………….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e, ce :……………………………………………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déterminants de ce texte.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Le moussaillon se tenait sur le pont du bateau et regardait les vagues se fracasser sur la coque. Son cœur </w:t>
      </w:r>
      <w:r>
        <w:rPr>
          <w:rFonts w:ascii="Verdana" w:eastAsia="Times New Roman" w:hAnsi="Verdana" w:cs="Times New Roman"/>
          <w:lang w:eastAsia="fr-FR"/>
        </w:rPr>
        <w:t>battait au rythme de la mer.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 (possessifs, démonstratifs, définis)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 :…………………………………………….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 :………………………………………………….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 :……………………………………………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 xml:space="preserve">Identifier les </w:t>
            </w:r>
            <w:r>
              <w:t>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les déterminants de ce texte.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moussaillon se tenait sur le pont du bateau et regardait les vagues se fracasser sur la coque. Son cœur battait au rythme de la mer.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Indique la classe grammaticale </w:t>
      </w:r>
      <w:r>
        <w:rPr>
          <w:rFonts w:ascii="Verdana" w:eastAsia="Times New Roman" w:hAnsi="Verdana" w:cs="Times New Roman"/>
          <w:u w:val="single"/>
          <w:lang w:eastAsia="fr-FR"/>
        </w:rPr>
        <w:t>de ces déterminants. (possessifs, démonstratifs, définis)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 :…………………………………………….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 :………………………………………………….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 :……………………………………………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Entoure les </w:t>
      </w:r>
      <w:r>
        <w:rPr>
          <w:rFonts w:ascii="Verdana" w:eastAsia="Times New Roman" w:hAnsi="Verdana" w:cs="Times New Roman"/>
          <w:u w:val="single"/>
          <w:lang w:eastAsia="fr-FR"/>
        </w:rPr>
        <w:t>déterminants de ce texte.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moussaillon se tenait sur le pont du bateau et regardait les vagues se fracasser sur la coque. Son cœur battait au rythme de la mer.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la classe grammaticale de ces déterminants. (possessifs, démonstratifs, définis)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Son, sa, mes :…………………………………………….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Le, la, les :………………………………………………….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Ces, cette, ce :……………………………………………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Grammaire G6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Remplace le GN par le pronoms qui convient.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Lucie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téléphone à son père.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     …... lui raconte son voyage.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Les enfants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ont préparé un gâteau pour demain.   …....  vont se régaler.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Léa et moi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partirons à la plage. …..... prendrons les vélos.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Remplace les pronoms par des GN.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Le jeune garçon joue avec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lui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  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...........................................…...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Jean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leur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raconte une histoire.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….........................................................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ind w:left="57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 xml:space="preserve">Remplace le GN par le pronoms qui 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convient.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Lucie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téléphone à son père.      …... lui raconte son voyage.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Les enfants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ont préparé un gâteau pour demain.   …....  vont se régaler.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Léa et moi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partirons à la plage. …..... prendrons les vélos.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Remplace les pronoms par des GN.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Le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jeune garçon joue avec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lui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  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…...................................................…...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Jean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leur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raconte une histoire.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….........................................................</w:t>
      </w:r>
    </w:p>
    <w:p w:rsidR="0052386C" w:rsidRDefault="0052386C">
      <w:pPr>
        <w:pStyle w:val="Standard"/>
        <w:spacing w:line="360" w:lineRule="auto"/>
      </w:pPr>
    </w:p>
    <w:p w:rsidR="0052386C" w:rsidRDefault="0052386C">
      <w:pPr>
        <w:pStyle w:val="Standard"/>
        <w:spacing w:line="360" w:lineRule="auto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Remplace le GN par le pronoms qui convient.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Lucie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téléphone à son père.      …... lui raconte son voyage.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Les enfants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ont préparé un gâteau pour demain.   …....  vont se régaler.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Léa et moi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partirons à la plage. …..... prendrons les vélos.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Remplace les pronoms par des GN.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Le jeune garçon joue avec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lui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  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…...................................................…...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Jean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leur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raconte une histoire.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….........................................................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rPr>
          <w:sz w:val="32"/>
          <w:szCs w:val="32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 xml:space="preserve">Identifier les </w:t>
            </w:r>
            <w:r>
              <w:t>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Remplace le GN par le pronoms qui convient.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Lucie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téléphone à son père.      …... lui raconte son voyage.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2.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Les enfants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ont préparé un gâteau pour demain.   …....  vont se régaler.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3.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 xml:space="preserve"> Léa et moi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partirons à la plage. …..... prendrons les vélos.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Remplace les pronoms par des GN.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1. Le jeune garçon joue avec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lui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.    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…...................................................…...</w:t>
      </w:r>
    </w:p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2. Jean </w:t>
      </w:r>
      <w:r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  <w:t>leur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raconte une histoire.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................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Grammaire G7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En rouge, souligne le sujet et met un point au dessus du verbe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lapins croquent les légumes du jardin.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fait ses devoirs au salon.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la journaliste écrit son article.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pompiers déploient la grande échelle.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Tu dois manger de tout.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Cite 3 verbes d'état.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….........................................................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 xml:space="preserve">d'une phrase </w:t>
            </w:r>
            <w:r>
              <w:t>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En rouge, souligne le sujet et met un point au dessus du verbe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lapins croquent les légumes du jardin.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fait ses devoirs au salon.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la journaliste écrit son article.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pompiers déploient la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grande échelle.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Tu dois manger de tout.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Cite 3 verbes d'état.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….........................................................</w:t>
      </w:r>
    </w:p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 xml:space="preserve">En rouge, souligne le sujet et met un point au dessus 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du verbe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lapins croquent les légumes du jardin.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fait ses devoirs au salon.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la journaliste écrit son article.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pompiers déploient la grande échelle.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Tu dois manger de tout.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Cite 3 verbes d'état.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….........................................................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En rouge, souligne le sujet et met un point au dessus du verbe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Les lapins croquent les légumes du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jardin.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fait ses devoirs au salon.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soir, la journaliste écrit son article.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pompiers déploient la grande échelle.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Tu dois manger de tout.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Cite 3 verbes d'état.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….........................................................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Grammaire G8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En bleu, souligne les compléments d’objet directs ( COD) des phrases suivantes.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 soir, nous prendrons le train.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enfants font un feu de camp.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L'oiseau nourrit ses petits plusieurs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semaines.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la déposera.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chevaux broutent l'herbe verte.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Ma sœur aime courir le matin.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G8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En bleu, souligne les compléments d’objet directs ( COD) des phrases suivantes.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soir, nous prendrons le train.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enfants font un feu de camp.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L'oiseau nourrit ses petits plusieurs semaines.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la déposera.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chevaux broutent l'herbe verte.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Ma sœur aime courir le matin.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G8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 xml:space="preserve">d'une phrase </w:t>
            </w:r>
            <w:r>
              <w:t>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En bleu, souligne les compléments d’objet directs ( COD) des phrases suivantes.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 soir, nous prendrons le train.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enfants font un feu de camp.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L'oiseau nourrit ses petits plusieurs semaines.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la déposera.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Les chevaux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broutent l'herbe verte.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Ma sœur aime courir le matin.</w:t>
      </w: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G8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En bleu, souligne les compléments d’objet directs ( COD) des phrases suivantes.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 soir, nous prendrons le train.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Les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enfants font un feu de camp.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L'oiseau nourrit ses petits plusieurs semaines.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la déposera.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Les chevaux broutent l'herbe verte.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6"/>
          <w:szCs w:val="16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Ma sœur aime courir le matin.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Grammaire G9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Souligne les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 xml:space="preserve"> attributs du sujet s’il y en a.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Elle paraît découragée.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 guerriers sont valeureux.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 plombier a déchiré son pantalon.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Cette femme est seule dans sa maison.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Cette branche est trop longue.</w:t>
      </w:r>
    </w:p>
    <w:p w:rsidR="0052386C" w:rsidRDefault="006D18DB">
      <w:pPr>
        <w:pStyle w:val="Standard"/>
        <w:spacing w:line="48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Nicolas a perdu le tablier de son frère.</w:t>
      </w:r>
    </w:p>
    <w:p w:rsidR="0052386C" w:rsidRDefault="0052386C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480" w:lineRule="auto"/>
        <w:ind w:left="57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G9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Souligne les attributs du sujet s’il y en a.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Elle paraît découragée.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 guerriers sont valeureux.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 plombier a déchiré son pantalon.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Cette femme est seule dans sa maison.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Cette branche est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trop longue.</w:t>
      </w:r>
    </w:p>
    <w:p w:rsidR="0052386C" w:rsidRDefault="006D18DB">
      <w:pPr>
        <w:pStyle w:val="Standard"/>
        <w:spacing w:line="48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Nicolas a perdu le tablier de son frère.</w:t>
      </w:r>
    </w:p>
    <w:p w:rsidR="0052386C" w:rsidRDefault="0052386C">
      <w:pPr>
        <w:pStyle w:val="Standard"/>
        <w:spacing w:line="48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48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48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48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48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G9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Souligne les attributs du sujet s’il y en a.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Elle paraît découragée.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 guerriers sont valeureux.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Le plombier a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déchiré son pantalon.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Cette femme est seule dans sa maison.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Cette branche est trop longue.</w:t>
      </w:r>
    </w:p>
    <w:p w:rsidR="0052386C" w:rsidRDefault="006D18DB">
      <w:pPr>
        <w:pStyle w:val="Standard"/>
        <w:spacing w:line="48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Nicolas a perdu le tablier de son frère.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G9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Souligne les attributs du sujet s’il y en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 xml:space="preserve"> a.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Elle paraît découragée.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Ces guerriers sont valeureux.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 plombier a déchiré son pantalon.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Cette femme est seule dans sa maison.</w:t>
      </w:r>
    </w:p>
    <w:p w:rsidR="0052386C" w:rsidRDefault="006D18DB">
      <w:pPr>
        <w:pStyle w:val="Standard"/>
        <w:spacing w:line="48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Cette branche est trop longue.</w:t>
      </w:r>
    </w:p>
    <w:p w:rsidR="0052386C" w:rsidRDefault="006D18DB">
      <w:pPr>
        <w:pStyle w:val="Standard"/>
        <w:spacing w:line="48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 Nicolas a perdu le tablier de son frère.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</w:pPr>
    </w:p>
    <w:p w:rsidR="0052386C" w:rsidRDefault="0052386C">
      <w:pPr>
        <w:pStyle w:val="Standard"/>
        <w:spacing w:line="360" w:lineRule="auto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Grammaire G10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Souligne les compléments circonstanciels s’il y en a et indique s’il précise le lieu (L), le temps (T) ou la manière (M).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Elle parle lentement à ses élèves.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matin, les coureurs se rencontrent.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Il a étudié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les sciences à l'université.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Tranquillement, tu iras le lui déposer.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 chat a attrapé une souris dans le salon.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G10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 xml:space="preserve">Souligne les compléments circonstanciels s’il y en a et 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indique s’il précise le lieu (L), le temps (T) ou la manière (M).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Elle parle lentement à ses élèves.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matin, les coureurs se rencontrent.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a étudié les sciences à l'université.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Tranquillement, tu iras le lui déposer.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 chat a attrapé une sour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is dans le salon.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Grammaire G10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Souligne les compléments circonstanciels s’il y en a et indique s’il précise le lieu (L), le temps (T) ou la manière (M).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Elle parle lentement à ses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élèves.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matin, les coureurs se rencontrent.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a étudié les sciences à l'université.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Tranquillement, tu iras le lui déposer.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 chat a attrapé une souris dans le salon.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ind w:left="57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Grammaire G10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t>Identifier les éléments</w:t>
            </w:r>
          </w:p>
          <w:p w:rsidR="0052386C" w:rsidRDefault="006D18DB">
            <w:pPr>
              <w:pStyle w:val="TableContents"/>
            </w:pPr>
            <w:r>
              <w:t>d'une phrase simple.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b/>
          <w:bCs/>
          <w:sz w:val="20"/>
          <w:szCs w:val="20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Souligne les compléments circonstanciels s’il y en a et indique s’il précise le lieu (L), le temps (T) ou la manière (M).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Elle parle lentement à ses élèves.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Chaque matin, les coureurs se rencontrent.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Il a étudié les sciences à l'université.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Tranquillement, tu iras le lui déposer.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Le chat a attrapé une souris dans le salon.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</w:pPr>
    </w:p>
    <w:p w:rsidR="0052386C" w:rsidRDefault="0052386C">
      <w:pPr>
        <w:pStyle w:val="Standard"/>
        <w:spacing w:line="360" w:lineRule="auto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Conjugaison C1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a nagé 22km.  …………………………………………….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Mamie </w:t>
      </w:r>
      <w:r>
        <w:rPr>
          <w:rFonts w:ascii="Verdana" w:eastAsia="Times New Roman" w:hAnsi="Verdana" w:cs="Times New Roman"/>
          <w:lang w:eastAsia="fr-FR"/>
        </w:rPr>
        <w:t>prépare un gâteau. ………………………………………..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aimeras ta nouvelle école. 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participerez : 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sommes : 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vient : 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peux : ………………………..</w:t>
      </w:r>
    </w:p>
    <w:p w:rsidR="0052386C" w:rsidRDefault="006D18DB">
      <w:pPr>
        <w:pStyle w:val="Standard"/>
        <w:spacing w:line="360" w:lineRule="auto"/>
        <w:ind w:left="57"/>
      </w:pPr>
      <w:r>
        <w:t xml:space="preserve"> </w:t>
      </w: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Conjugaison C1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Observer le </w:t>
            </w:r>
            <w:r>
              <w:rPr>
                <w:sz w:val="20"/>
                <w:szCs w:val="20"/>
              </w:rPr>
              <w:t>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a nagé 22km.  …………………………………………….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Mamie prépare un gâteau. ………………………………………..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aimeras ta nouvelle école. 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participerez : 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sommes : 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vient : 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peux : ………………………..</w:t>
      </w: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Conjugaison C1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a nagé 22km.  …………………………………………….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Mamie prépare un gâteau. ………………………………………..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aimeras ta nouvelle école. 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participerez : 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sommes : 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vient : 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peux : ………………………..</w:t>
      </w:r>
    </w:p>
    <w:p w:rsidR="0052386C" w:rsidRDefault="0052386C">
      <w:pPr>
        <w:pStyle w:val="Standard"/>
        <w:spacing w:line="360" w:lineRule="auto"/>
        <w:ind w:left="57"/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Conjugaison C1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Observer le </w:t>
            </w:r>
            <w:r>
              <w:rPr>
                <w:sz w:val="20"/>
                <w:szCs w:val="20"/>
              </w:rPr>
              <w:t>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Indique le temps de chaque phrase.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a nagé 22km.  …………………………………………….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Mamie prépare un gâteau. ………………………………………..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aimeras ta nouvelle école. ………………………………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</w:pPr>
      <w:r>
        <w:rPr>
          <w:rFonts w:ascii="Verdana" w:eastAsia="Times New Roman" w:hAnsi="Verdana" w:cs="Times New Roman"/>
          <w:u w:val="single"/>
          <w:lang w:eastAsia="fr-FR"/>
        </w:rPr>
        <w:t>Trouve l’infinitif des verbes.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participerez : 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sommes : 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vient : 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peux : ………………………..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lastRenderedPageBreak/>
              <w:t>Conjugaison C2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Complète avec la personne qui convient.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 mangeons bien.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…...  </w:t>
      </w:r>
      <w:r>
        <w:rPr>
          <w:rFonts w:ascii="Verdana" w:eastAsia="Times New Roman" w:hAnsi="Verdana" w:cs="Times New Roman"/>
          <w:lang w:eastAsia="fr-FR"/>
        </w:rPr>
        <w:t>parle beaucoup.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  sentent des fleurs.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….....   jouez  de la musique.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donnes ton cartable.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Conjugue 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(terminer) ………………………son exercice.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(marcher)………………………………..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J' (écouter).……………………………..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(regar</w:t>
      </w:r>
      <w:r>
        <w:rPr>
          <w:rFonts w:ascii="Verdana" w:eastAsia="Times New Roman" w:hAnsi="Verdana" w:cs="Times New Roman"/>
          <w:lang w:eastAsia="fr-FR"/>
        </w:rPr>
        <w:t>der)………………………….. la maison.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Conjugaison C2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Complète avec la personne qui convient.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 mangeons bien.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  parle beaucoup.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  sentent des fleurs.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….....   jouez  de la </w:t>
      </w:r>
      <w:r>
        <w:rPr>
          <w:rFonts w:ascii="Verdana" w:eastAsia="Times New Roman" w:hAnsi="Verdana" w:cs="Times New Roman"/>
          <w:lang w:eastAsia="fr-FR"/>
        </w:rPr>
        <w:t>musique.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donnes ton cartable.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Conjugue 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(terminer) ………………………son exercice.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(marcher)………………………………..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J' (écouter).……………………………..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(regarder)………………………….. la maison.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Conjugaison C2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Observer le </w:t>
            </w:r>
            <w:r>
              <w:rPr>
                <w:sz w:val="20"/>
                <w:szCs w:val="20"/>
              </w:rPr>
              <w:t>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Complète avec la personne qui convient.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 mangeons bien.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  parle beaucoup.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  sentent des fleurs.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….....   jouez  de la musique.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donnes ton cartable.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 xml:space="preserve">Conjugue au présent les 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(terminer) ………………………son exercice.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(marcher)………………………………..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J' (écouter).……………………………..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(regarder)………………………….. la maison.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Conjugaison C2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ind w:left="57"/>
      </w:pPr>
      <w:r>
        <w:rPr>
          <w:rFonts w:ascii="Verdana" w:eastAsia="Times New Roman" w:hAnsi="Verdana" w:cs="Times New Roman"/>
          <w:lang w:eastAsia="fr-FR"/>
        </w:rPr>
        <w:t xml:space="preserve"> </w:t>
      </w: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Complète avec la personne qui convient.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 mangeons bien.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  parle beaucoup.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  sentent des fleurs.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….....   jouez  de la musique.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 donnes ton cartable.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</w:pPr>
      <w:r>
        <w:rPr>
          <w:rFonts w:ascii="Verdana" w:eastAsia="Times New Roman" w:hAnsi="Verdana" w:cs="Times New Roman"/>
          <w:bCs/>
          <w:sz w:val="20"/>
          <w:szCs w:val="20"/>
          <w:u w:val="single"/>
          <w:lang w:eastAsia="fr-FR"/>
        </w:rPr>
        <w:t>Conjugue 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(terminer) ………………………son exercice.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(marcher)………………………………..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J' (écouter).……………………………..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(regarder)………………………….. la maison.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Conjugaison C3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(sortons)…………………………..les billets pour le match de basket.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(finir) …………………………mon repas.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(réfléchir)……………………….....à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à l'automne.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(réussir)…………………………….. à l’école.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 …………………………chez moi.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Conjugaison C3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(sortons)…………………………..les billets pour le match de basket.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(finir) …………………………mon repas.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Vous </w:t>
      </w:r>
      <w:r>
        <w:rPr>
          <w:rFonts w:ascii="Verdana" w:eastAsia="Times New Roman" w:hAnsi="Verdana" w:cs="Times New Roman"/>
          <w:lang w:eastAsia="fr-FR"/>
        </w:rPr>
        <w:t>(réfléchir)…………………………… à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à l'automne.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(réussir)…………………………….. à l’école.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 …………………………chez moi.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Conjugaison C3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</w:t>
      </w:r>
      <w:r>
        <w:rPr>
          <w:rFonts w:ascii="Verdana" w:eastAsia="Times New Roman" w:hAnsi="Verdana" w:cs="Times New Roman"/>
          <w:u w:val="single"/>
          <w:lang w:eastAsia="fr-FR"/>
        </w:rPr>
        <w:t>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(sortons)…………………………..les billets pour le match de basket.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(finir) …………………………mon repas.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(réfléchir)…………………………….à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à l'automne.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Nous (réussir)…………………………….. </w:t>
      </w:r>
      <w:r>
        <w:rPr>
          <w:rFonts w:ascii="Verdana" w:eastAsia="Times New Roman" w:hAnsi="Verdana" w:cs="Times New Roman"/>
          <w:lang w:eastAsia="fr-FR"/>
        </w:rPr>
        <w:t>à l’école.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 …………………………chez moi.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</w:pPr>
            <w:r>
              <w:rPr>
                <w:rFonts w:ascii="Mrs Chocolat" w:hAnsi="Mrs Chocolat"/>
              </w:rPr>
              <w:t>Conjugaison C3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(sortons)…………………………..les billets pour le match de basket.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Je </w:t>
      </w:r>
      <w:r>
        <w:rPr>
          <w:rFonts w:ascii="Verdana" w:eastAsia="Times New Roman" w:hAnsi="Verdana" w:cs="Times New Roman"/>
          <w:lang w:eastAsia="fr-FR"/>
        </w:rPr>
        <w:t>(finir) …………………………mon repas.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(réfléchir)…………………………… à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hirondelles (partir)……………………….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à l'automne.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(réussir)…………………………….. à l’école.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(venir) …………………………chez moi.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Conjugaison C4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Observer le fonctionnement du verbe et </w:t>
            </w:r>
            <w:r>
              <w:rPr>
                <w:sz w:val="20"/>
                <w:szCs w:val="20"/>
              </w:rPr>
              <w:t>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(prendre)…………………………..des billets pour le match de basket.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(pouvoir) ………………………….voir les joueurs de près.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(faire)……………………………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Les voisins </w:t>
      </w:r>
      <w:r>
        <w:rPr>
          <w:rFonts w:ascii="Verdana" w:eastAsia="Times New Roman" w:hAnsi="Verdana" w:cs="Times New Roman"/>
          <w:lang w:eastAsia="fr-FR"/>
        </w:rPr>
        <w:t>(partir)……………........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(être)…………………………….. à l’école.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(avoir) ……………………………..10 ans.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(prendre)…………………………..des billets pour le match de basket.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(pouvoir) ………………………….voir les joueurs de près.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(faire)……………………………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voisins (partir)……………........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(être)…………………………….. à l’école.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(avoir) ……………………………..10 ans.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</w:t>
            </w:r>
            <w:r>
              <w:rPr>
                <w:rFonts w:ascii="Mrs Chocolat" w:hAnsi="Mrs Chocolat"/>
              </w:rPr>
              <w:t>onjugaison C4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présent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(prendre)…………………………..des billets pour le match de basket.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(pouvoir) ………………………….voir les joueurs de près.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</w:t>
      </w:r>
      <w:r>
        <w:rPr>
          <w:rFonts w:ascii="Verdana" w:eastAsia="Times New Roman" w:hAnsi="Verdana" w:cs="Times New Roman"/>
          <w:lang w:eastAsia="fr-FR"/>
        </w:rPr>
        <w:t xml:space="preserve"> (faire)……………………………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voisins (partir)……………........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(être)…………………………….. à l’école.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(avoir) ……………………………..10 ans.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32"/>
          <w:szCs w:val="32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au présent les </w:t>
      </w:r>
      <w:r>
        <w:rPr>
          <w:rFonts w:ascii="Verdana" w:eastAsia="Times New Roman" w:hAnsi="Verdana" w:cs="Times New Roman"/>
          <w:u w:val="single"/>
          <w:lang w:eastAsia="fr-FR"/>
        </w:rPr>
        <w:t>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(prendre)…………………………..des billets pour le match de basket.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(pouvoir) ………………………….voir les joueurs de près.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(faire)……………………………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voisins (partir)……………........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(être)…………………………….. à l’école.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(avoi</w:t>
      </w:r>
      <w:r>
        <w:rPr>
          <w:rFonts w:ascii="Verdana" w:eastAsia="Times New Roman" w:hAnsi="Verdana" w:cs="Times New Roman"/>
          <w:lang w:eastAsia="fr-FR"/>
        </w:rPr>
        <w:t>r) ……………………………..10 ans.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Conjugaison C5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(apporter)………………………………. tes outils.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(distribuer) ……………………………….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(chanter) ………………………. </w:t>
      </w:r>
      <w:r>
        <w:rPr>
          <w:rFonts w:ascii="Verdana" w:eastAsia="Times New Roman" w:hAnsi="Verdana" w:cs="Times New Roman"/>
          <w:lang w:eastAsia="fr-FR"/>
        </w:rPr>
        <w:t>une berceuse.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(finir)…………………………. nos devoirs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(déménager)………………………….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(réussir)…………………………...   la course.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(demander)…………………………….. la parole.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</w:t>
      </w:r>
      <w:r>
        <w:rPr>
          <w:rFonts w:ascii="Verdana" w:eastAsia="Times New Roman" w:hAnsi="Verdana" w:cs="Times New Roman"/>
          <w:u w:val="single"/>
          <w:lang w:eastAsia="fr-FR"/>
        </w:rPr>
        <w:t>au futur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(apporter)………………………………. tes outils.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(distribuer) ……………………………….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(chanter) ………………………. une berceuse.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(finir)…………………………. nos devoirs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(déménager)………………………….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(réussir)…………………………...   la course.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(d</w:t>
      </w:r>
      <w:r>
        <w:rPr>
          <w:rFonts w:ascii="Verdana" w:eastAsia="Times New Roman" w:hAnsi="Verdana" w:cs="Times New Roman"/>
          <w:lang w:eastAsia="fr-FR"/>
        </w:rPr>
        <w:t>emander)…………………………….. la parole.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(apporter)………………………………. tes outils.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(distribuer) ……………………………….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(chanter) </w:t>
      </w:r>
      <w:r>
        <w:rPr>
          <w:rFonts w:ascii="Verdana" w:eastAsia="Times New Roman" w:hAnsi="Verdana" w:cs="Times New Roman"/>
          <w:lang w:eastAsia="fr-FR"/>
        </w:rPr>
        <w:t>………………………. une berceuse.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(finir)…………………………. nos devoirs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(déménager)………………………….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(réussir)…………………………...   la course.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(demander)…………………………….. la parole.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Conjugaison C5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(apporter)………………………………. tes outils.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(distribuer) ……………………………….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(chanter) ………………………. une berceuse.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(finir)…………………………. nos devoirs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(déménager)………………………….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Vous (réussir)…………………………...   la </w:t>
      </w:r>
      <w:r>
        <w:rPr>
          <w:rFonts w:ascii="Verdana" w:eastAsia="Times New Roman" w:hAnsi="Verdana" w:cs="Times New Roman"/>
          <w:lang w:eastAsia="fr-FR"/>
        </w:rPr>
        <w:t>course.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(demander)…………………………….. la parole.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Conjugaison C6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(partir)...............................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(plier)……………………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les </w:t>
      </w:r>
      <w:r>
        <w:rPr>
          <w:rFonts w:ascii="Verdana" w:eastAsia="Times New Roman" w:hAnsi="Verdana" w:cs="Times New Roman"/>
          <w:lang w:eastAsia="fr-FR"/>
        </w:rPr>
        <w:t>affaires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(avancer) ………………………………....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(aller) …………………………….chez elles.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(faire)………………………………………. des prouesses.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Conjugaison C6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au futur les verbes entre </w:t>
      </w:r>
      <w:r>
        <w:rPr>
          <w:rFonts w:ascii="Verdana" w:eastAsia="Times New Roman" w:hAnsi="Verdana" w:cs="Times New Roman"/>
          <w:u w:val="single"/>
          <w:lang w:eastAsia="fr-FR"/>
        </w:rPr>
        <w:t>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(partir)...............................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(plier)……………………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les affaires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(avancer) ………………………………....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(aller) …………………………….chez elles.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(faire)………………………………………. des prouesses.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Observer le fonctionnement du verbe </w:t>
            </w:r>
            <w:r>
              <w:rPr>
                <w:sz w:val="20"/>
                <w:szCs w:val="20"/>
              </w:rPr>
              <w:t>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(partir)...............................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(plier)……………………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les affaires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(avancer) ………………………………....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(aller) …………………………….chez elles.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(faire)………………………………………. des prouesses.</w:t>
      </w: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p w:rsidR="0052386C" w:rsidRDefault="0052386C">
      <w:pPr>
        <w:pStyle w:val="Standard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Conjugaison C6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futur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(partir)...............................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(plier)……………………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les </w:t>
      </w:r>
      <w:r>
        <w:rPr>
          <w:rFonts w:ascii="Verdana" w:eastAsia="Times New Roman" w:hAnsi="Verdana" w:cs="Times New Roman"/>
          <w:lang w:eastAsia="fr-FR"/>
        </w:rPr>
        <w:t>affaires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(avancer) ………………………………....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(aller) …………………………….chez elles.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(faire)………………………………………. des prouesses.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Conjugaison C7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à l’imparfait les verbes entre </w:t>
      </w:r>
      <w:r>
        <w:rPr>
          <w:rFonts w:ascii="Verdana" w:eastAsia="Times New Roman" w:hAnsi="Verdana" w:cs="Times New Roman"/>
          <w:u w:val="single"/>
          <w:lang w:eastAsia="fr-FR"/>
        </w:rPr>
        <w:t>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s'(entrainer)………………………… tous les jours.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(ranger)……………………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les affaires.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(marcher) ………………………………... rapidement dans la forêt.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(finir) ……………………………. toujours avant les autres.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(accomplir)……………………..........  des miracles.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s'(entrainer)………………………… tous les jours.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(ranger)……………………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les affaires.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Ils (marcher) ………………………………... </w:t>
      </w:r>
      <w:r>
        <w:rPr>
          <w:rFonts w:ascii="Verdana" w:eastAsia="Times New Roman" w:hAnsi="Verdana" w:cs="Times New Roman"/>
          <w:lang w:eastAsia="fr-FR"/>
        </w:rPr>
        <w:t>rapidement dans la forêt.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(finir) ……………………………. toujours avant les autres.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(accomplir)……………………..........  des miracles.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à l’imparfait les verbes </w:t>
      </w:r>
      <w:r>
        <w:rPr>
          <w:rFonts w:ascii="Verdana" w:eastAsia="Times New Roman" w:hAnsi="Verdana" w:cs="Times New Roman"/>
          <w:u w:val="single"/>
          <w:lang w:eastAsia="fr-FR"/>
        </w:rPr>
        <w:t>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s'(entrainer)………………………… tous les jours.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(ranger)……………………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les affaires.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(marcher) ………………………………... rapidement dans la forêt.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(finir) ……………………………. toujours avant les autres.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(accomplir)……………………..........  des mirac</w:t>
      </w:r>
      <w:r>
        <w:rPr>
          <w:rFonts w:ascii="Verdana" w:eastAsia="Times New Roman" w:hAnsi="Verdana" w:cs="Times New Roman"/>
          <w:lang w:eastAsia="fr-FR"/>
        </w:rPr>
        <w:t>les.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Elles s'(entrainer)………………………… tous les jours.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(ranger)……………………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les affaires.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Ils (marcher) </w:t>
      </w:r>
      <w:r>
        <w:rPr>
          <w:rFonts w:ascii="Verdana" w:eastAsia="Times New Roman" w:hAnsi="Verdana" w:cs="Times New Roman"/>
          <w:lang w:eastAsia="fr-FR"/>
        </w:rPr>
        <w:t>………………………………... rapidement dans la forêt.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Vous (finir) ……………………………. toujours avant les autres.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(accomplir)……………………..........  des miracles.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lastRenderedPageBreak/>
              <w:t>Conjugaison C8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à </w:t>
      </w:r>
      <w:r>
        <w:rPr>
          <w:rFonts w:ascii="Verdana" w:eastAsia="Times New Roman" w:hAnsi="Verdana" w:cs="Times New Roman"/>
          <w:u w:val="single"/>
          <w:lang w:eastAsia="fr-FR"/>
        </w:rPr>
        <w:t>l’imparfait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(être)………………………… très heureux.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(avoir)……………………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beaucoup d’amis.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à la piscine le lundi.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Vous (faire)…………………………….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(dire)…………………………………aurevoir.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Nous </w:t>
      </w:r>
      <w:r>
        <w:rPr>
          <w:rFonts w:ascii="Verdana" w:eastAsia="Times New Roman" w:hAnsi="Verdana" w:cs="Times New Roman"/>
          <w:lang w:eastAsia="fr-FR"/>
        </w:rPr>
        <w:t>(voir)……………………………….. cette émission chaque soir.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C8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(être)………………………… très heureux.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(avoir)……………………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beaucoup</w:t>
      </w:r>
      <w:r>
        <w:rPr>
          <w:rFonts w:ascii="Verdana" w:eastAsia="Times New Roman" w:hAnsi="Verdana" w:cs="Times New Roman"/>
          <w:lang w:eastAsia="fr-FR"/>
        </w:rPr>
        <w:t xml:space="preserve"> d’amis.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à la piscine le lundi.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Vous (faire)…………………………….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(dire)…………………………………aurevoir.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(voir)……………………………….. cette émission chaque soir.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C8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Observer le fonctionnement du verbe et </w:t>
            </w:r>
            <w:r>
              <w:rPr>
                <w:sz w:val="20"/>
                <w:szCs w:val="20"/>
              </w:rPr>
              <w:t>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(être)………………………… très heureux.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(avoir)……………………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beaucoup d’amis.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à la piscine le lundi.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Vous (faire)…………………………….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</w:t>
      </w:r>
      <w:r>
        <w:rPr>
          <w:rFonts w:ascii="Verdana" w:eastAsia="Times New Roman" w:hAnsi="Verdana" w:cs="Times New Roman"/>
          <w:lang w:eastAsia="fr-FR"/>
        </w:rPr>
        <w:t>(dire)…………………………………aurevoir.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(voir)……………………………….. cette émission chaque soir.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C8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à l’imparfait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Tu (être)………………………… très </w:t>
      </w:r>
      <w:r>
        <w:rPr>
          <w:rFonts w:ascii="Verdana" w:eastAsia="Times New Roman" w:hAnsi="Verdana" w:cs="Times New Roman"/>
          <w:lang w:eastAsia="fr-FR"/>
        </w:rPr>
        <w:t>heureux.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(avoir)……………………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beaucoup d’amis.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(aller) ………………………………... à la piscine le lundi.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 Vous (faire)……………………………. vos devoirs.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(dire)…………………………………aurevoir.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(voir)……………………………….. cette émission chaque soir.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C9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Observer le </w:t>
            </w:r>
            <w:r>
              <w:rPr>
                <w:sz w:val="20"/>
                <w:szCs w:val="20"/>
              </w:rPr>
              <w:t>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1.Elle (crier) ……  ……………………  dans la cour.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Nous (rougir) …………..…    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Luc et toi (voir) …….……….   …………………….. un sanglier.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Tu</w:t>
      </w:r>
      <w:r>
        <w:rPr>
          <w:rFonts w:ascii="Verdana" w:eastAsia="Times New Roman" w:hAnsi="Verdana" w:cs="Times New Roman"/>
          <w:lang w:eastAsia="fr-FR"/>
        </w:rPr>
        <w:t xml:space="preserve"> (chanter)  ………… ……………………… 5. Mes cousins (jouer) …………….   ………………….……dans le jardin.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6. J’(finir) ……………..   ………………. mon évaluation.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C9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au passé composé les </w:t>
      </w:r>
      <w:r>
        <w:rPr>
          <w:rFonts w:ascii="Verdana" w:eastAsia="Times New Roman" w:hAnsi="Verdana" w:cs="Times New Roman"/>
          <w:u w:val="single"/>
          <w:lang w:eastAsia="fr-FR"/>
        </w:rPr>
        <w:t>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1.Elle (crier) ……  ……………………  dans la cour.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Nous (rougir) …………..…    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Luc et toi (voir) …….……….   …………………….. un sanglier.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Tu (chanter)  ………… ……………………… 5. Mes cousins (jouer) …………….   ………………….……dans le jardin.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6. J’</w:t>
      </w:r>
      <w:r>
        <w:rPr>
          <w:rFonts w:ascii="Verdana" w:eastAsia="Times New Roman" w:hAnsi="Verdana" w:cs="Times New Roman"/>
          <w:lang w:eastAsia="fr-FR"/>
        </w:rPr>
        <w:t>(finir) ……………..   ………………. mon évaluation.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C9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1.Elle (crier) ……  ……………………  dans la cour.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2. Nous (rougir) …………..… </w:t>
      </w:r>
      <w:r>
        <w:rPr>
          <w:rFonts w:ascii="Verdana" w:eastAsia="Times New Roman" w:hAnsi="Verdana" w:cs="Times New Roman"/>
          <w:lang w:eastAsia="fr-FR"/>
        </w:rPr>
        <w:t xml:space="preserve">   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Luc et toi (voir) …….……….   …………………….. un sanglier.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Tu (chanter)  ………… ……………………… 5. Mes cousins (jouer) …………….   ………………….……dans le jardin.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6. J’(finir) ……………..   ………………. mon évaluation.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32"/>
          <w:szCs w:val="32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C9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</w:t>
            </w:r>
            <w:r>
              <w:rPr>
                <w:sz w:val="20"/>
                <w:szCs w:val="20"/>
              </w:rPr>
              <w:t xml:space="preserve">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1.Elle (crier) ……  ……………………  dans la cour.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Nous (rougir) …………..…    ………………….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Luc et toi (voir) …….……….   …………………….. un sanglier.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4. Tu (chanter)  ………… </w:t>
      </w:r>
      <w:r>
        <w:rPr>
          <w:rFonts w:ascii="Verdana" w:eastAsia="Times New Roman" w:hAnsi="Verdana" w:cs="Times New Roman"/>
          <w:lang w:eastAsia="fr-FR"/>
        </w:rPr>
        <w:t>……………………… 5. Mes cousins (jouer) …………….   ………………….……dans le jardin.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6. J’(finir) ……………..   ………………. mon évaluation.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Conjugaison C10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Conjugue au passé composé les verbes entre </w:t>
      </w:r>
      <w:r>
        <w:rPr>
          <w:rFonts w:ascii="Verdana" w:eastAsia="Times New Roman" w:hAnsi="Verdana" w:cs="Times New Roman"/>
          <w:u w:val="single"/>
          <w:lang w:eastAsia="fr-FR"/>
        </w:rPr>
        <w:t>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1.Elle (sortir) ……  ……………………  dans la cour.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Nous (aller) …………..…    …………………. à la piscine.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Luc et toi (venir) …….……….   …………………….. nous voir.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Tu (partir)  ………… ………………… tôt.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5. Mes cousines (descendre) …………….   ………………….……dans la cave.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6. Elle (tomber) ……………..   ………………. dans la cour..</w:t>
      </w:r>
    </w:p>
    <w:p w:rsidR="0052386C" w:rsidRDefault="0052386C">
      <w:pPr>
        <w:pStyle w:val="Standard"/>
        <w:spacing w:line="360" w:lineRule="auto"/>
        <w:ind w:left="57"/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C10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1.Elle (sortir) ……  ……………………  dans la cour.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Nous (aller)</w:t>
      </w:r>
      <w:r>
        <w:rPr>
          <w:rFonts w:ascii="Verdana" w:eastAsia="Times New Roman" w:hAnsi="Verdana" w:cs="Times New Roman"/>
          <w:lang w:eastAsia="fr-FR"/>
        </w:rPr>
        <w:t xml:space="preserve"> …………..…    …………………. à la piscine.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Luc et toi (venir) …….……….   …………………….. nous voir.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Tu (partir)  ………… ………………… tôt.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5. Mes cousines (descendre) …………….   ………………….……dans la cave.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6. Elle (tomber) ……………..   ………………. dans la cour..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C10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1.Elle (sortir) ……  ……………………  dans la cour.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Nous (aller) …………..…    …………………. à la piscine.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3. Luc et toi (venir) …….……….   </w:t>
      </w:r>
      <w:r>
        <w:rPr>
          <w:rFonts w:ascii="Verdana" w:eastAsia="Times New Roman" w:hAnsi="Verdana" w:cs="Times New Roman"/>
          <w:lang w:eastAsia="fr-FR"/>
        </w:rPr>
        <w:t>…………………….. nous voir.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Tu (partir)  ………… ………………… tôt.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5. Mes cousines (descendre) …………….   ………………….……dans la cave.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6. Elle (tomber) ……………..   ………………. dans la cour..</w:t>
      </w:r>
    </w:p>
    <w:p w:rsidR="0052386C" w:rsidRDefault="0052386C">
      <w:pPr>
        <w:pStyle w:val="Standard"/>
        <w:rPr>
          <w:sz w:val="32"/>
          <w:szCs w:val="32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C10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composé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1.Elle (sortir) ……  ……………………  dans la cour.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2. Nous (aller) …………..…    …………………. à la piscine.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3. Luc et toi (venir) …….……….   …………………….. nous voir.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4. Tu (partir)  ………… ………………… tôt.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5. Mes cousines </w:t>
      </w:r>
      <w:r>
        <w:rPr>
          <w:rFonts w:ascii="Verdana" w:eastAsia="Times New Roman" w:hAnsi="Verdana" w:cs="Times New Roman"/>
          <w:lang w:eastAsia="fr-FR"/>
        </w:rPr>
        <w:t>(descendre) …………….   ………………….……dans la cave.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6. Elle (tomber) ……………..   ………………. dans la cour.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lastRenderedPageBreak/>
              <w:t>Conjugaison C11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>(écouter)………………………… avec attention.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(appeler) ………………………………...  leur chien.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(crier) …………………………. à tue-tête.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(fermer)…………………………………la classe.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On (choisir)……………………………….. parmi de nombreux </w:t>
      </w:r>
      <w:r>
        <w:rPr>
          <w:rFonts w:ascii="Verdana" w:eastAsia="Times New Roman" w:hAnsi="Verdana" w:cs="Times New Roman"/>
          <w:lang w:eastAsia="fr-FR"/>
        </w:rPr>
        <w:t>candidats.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C11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(écouter)………………………… avec attention.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(appeler) ………………………………...  leur chien.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(crier) …………………………. à tue-tête.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(fermer)…………………………………la classe.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(choisir)……………………………….. parmi de nombreux candidats.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C11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(écouter)………………………… avec attention.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(appeler) ………………………………...  leur chien.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(crier) …………………………. à tue-tête.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Ils </w:t>
      </w:r>
      <w:r>
        <w:rPr>
          <w:rFonts w:ascii="Verdana" w:eastAsia="Times New Roman" w:hAnsi="Verdana" w:cs="Times New Roman"/>
          <w:lang w:eastAsia="fr-FR"/>
        </w:rPr>
        <w:t>(fermer)…………………………………la classe.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(choisir)……………………………….. parmi de nombreux candidats.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Conjugaison C11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Observer le fonctionnement du verbe et l'orthographier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Conjugue au passé simple les verbes entre parenthèses.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</w:t>
      </w:r>
      <w:r>
        <w:rPr>
          <w:rFonts w:ascii="Verdana" w:eastAsia="Times New Roman" w:hAnsi="Verdana" w:cs="Times New Roman"/>
          <w:lang w:eastAsia="fr-FR"/>
        </w:rPr>
        <w:t>(écouter)………………………… avec attention.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élèves (finir)…………………………… leur évaluation en avance.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(appeler) ………………………………...  leur chien.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Elle (crier) …………………………. à tue-tête.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Ils (fermer)…………………………………la classe.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On (choisir)……………………………….. parmi de nombreux ca</w:t>
      </w:r>
      <w:r>
        <w:rPr>
          <w:rFonts w:ascii="Verdana" w:eastAsia="Times New Roman" w:hAnsi="Verdana" w:cs="Times New Roman"/>
          <w:lang w:eastAsia="fr-FR"/>
        </w:rPr>
        <w:t>ndidat.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Orthographe O1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la lettre finale muette manquante.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hau………/le chan………../un réci………..</w:t>
      </w:r>
      <w:r>
        <w:rPr>
          <w:rFonts w:eastAsia="Calibri" w:cs="Calibri"/>
          <w:lang w:eastAsia="fr-FR"/>
        </w:rPr>
        <w:t>/</w:t>
      </w:r>
      <w:r>
        <w:rPr>
          <w:rFonts w:ascii="Verdana" w:eastAsia="Calibri" w:hAnsi="Verdana" w:cs="Calibri"/>
          <w:lang w:eastAsia="fr-FR"/>
        </w:rPr>
        <w:t xml:space="preserve"> le vagabon</w:t>
      </w:r>
      <w:r>
        <w:rPr>
          <w:rFonts w:ascii="Verdana" w:eastAsia="Times New Roman" w:hAnsi="Verdana" w:cs="Times New Roman"/>
          <w:lang w:eastAsia="fr-FR"/>
        </w:rPr>
        <w:t>………../  le repo..... / un dra…. / du san…./ un por…. de pêche / gran…. /</w:t>
      </w:r>
      <w:r>
        <w:rPr>
          <w:rFonts w:ascii="Verdana" w:eastAsia="Times New Roman" w:hAnsi="Verdana" w:cs="Times New Roman"/>
          <w:lang w:eastAsia="fr-FR"/>
        </w:rPr>
        <w:t xml:space="preserve"> une souri…..</w:t>
      </w:r>
    </w:p>
    <w:p w:rsidR="0052386C" w:rsidRDefault="0052386C">
      <w:pPr>
        <w:pStyle w:val="Standard"/>
        <w:spacing w:line="360" w:lineRule="auto"/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Ajoute -é ou -ée aux mots suivants.</w:t>
      </w:r>
    </w:p>
    <w:p w:rsidR="0052386C" w:rsidRDefault="0052386C">
      <w:pPr>
        <w:pStyle w:val="Standard"/>
        <w:spacing w:line="360" w:lineRule="auto"/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cl….. / la beaut….. / la dict….. / une chemin……/ une port……. / la randonn…. / une journ….. / La gaiet…… / l’amiti…..</w:t>
      </w:r>
    </w:p>
    <w:p w:rsidR="0052386C" w:rsidRDefault="0052386C">
      <w:pPr>
        <w:pStyle w:val="Standard"/>
        <w:spacing w:line="360" w:lineRule="auto"/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la lettre finale muette manquante.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hau………/le chan………../un réci………..</w:t>
      </w:r>
      <w:r>
        <w:rPr>
          <w:rFonts w:eastAsia="Calibri" w:cs="Calibri"/>
          <w:lang w:eastAsia="fr-FR"/>
        </w:rPr>
        <w:t>/</w:t>
      </w:r>
      <w:r>
        <w:rPr>
          <w:rFonts w:ascii="Verdana" w:eastAsia="Calibri" w:hAnsi="Verdana" w:cs="Calibri"/>
          <w:lang w:eastAsia="fr-FR"/>
        </w:rPr>
        <w:t xml:space="preserve"> le vagabon</w:t>
      </w:r>
      <w:r>
        <w:rPr>
          <w:rFonts w:ascii="Verdana" w:eastAsia="Times New Roman" w:hAnsi="Verdana" w:cs="Times New Roman"/>
          <w:lang w:eastAsia="fr-FR"/>
        </w:rPr>
        <w:t>………../  le repo..... / un dra…. / du san…./ un por…. de pêche / gran…. / une souri…..</w:t>
      </w:r>
    </w:p>
    <w:p w:rsidR="0052386C" w:rsidRDefault="0052386C">
      <w:pPr>
        <w:pStyle w:val="Standard"/>
        <w:spacing w:line="360" w:lineRule="auto"/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Ajoute -é ou -ée aux mots suivants.</w:t>
      </w:r>
    </w:p>
    <w:p w:rsidR="0052386C" w:rsidRDefault="0052386C">
      <w:pPr>
        <w:pStyle w:val="Standard"/>
        <w:spacing w:line="360" w:lineRule="auto"/>
      </w:pP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 xml:space="preserve">La cl….. / la beaut….. / la dict….. / </w:t>
      </w:r>
      <w:r>
        <w:rPr>
          <w:rFonts w:ascii="Verdana" w:eastAsia="Times New Roman" w:hAnsi="Verdana" w:cs="Times New Roman"/>
          <w:lang w:eastAsia="fr-FR"/>
        </w:rPr>
        <w:t>une chemin……/ une port……. / la randonn…. / une journ….. / La gaiet…… / l’amiti…..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la lettre finale muette manquante.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hau………/le chan………../un réci………..</w:t>
      </w:r>
      <w:r>
        <w:rPr>
          <w:rFonts w:eastAsia="Calibri" w:cs="Calibri"/>
          <w:lang w:eastAsia="fr-FR"/>
        </w:rPr>
        <w:t>/</w:t>
      </w:r>
      <w:r>
        <w:rPr>
          <w:rFonts w:ascii="Verdana" w:eastAsia="Calibri" w:hAnsi="Verdana" w:cs="Calibri"/>
          <w:lang w:eastAsia="fr-FR"/>
        </w:rPr>
        <w:t xml:space="preserve"> le </w:t>
      </w:r>
      <w:r>
        <w:rPr>
          <w:rFonts w:ascii="Verdana" w:eastAsia="Calibri" w:hAnsi="Verdana" w:cs="Calibri"/>
          <w:lang w:eastAsia="fr-FR"/>
        </w:rPr>
        <w:t>vagabon</w:t>
      </w:r>
      <w:r>
        <w:rPr>
          <w:rFonts w:ascii="Verdana" w:eastAsia="Times New Roman" w:hAnsi="Verdana" w:cs="Times New Roman"/>
          <w:lang w:eastAsia="fr-FR"/>
        </w:rPr>
        <w:t>………../  le repo..... / un dra…. / du san…./ un por…. de pêche / gran…. / une souri…..</w:t>
      </w:r>
    </w:p>
    <w:p w:rsidR="0052386C" w:rsidRDefault="0052386C">
      <w:pPr>
        <w:pStyle w:val="Standard"/>
        <w:spacing w:line="360" w:lineRule="auto"/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Ajoute -é ou -ée aux mots suivants.</w:t>
      </w:r>
    </w:p>
    <w:p w:rsidR="0052386C" w:rsidRDefault="0052386C">
      <w:pPr>
        <w:pStyle w:val="Standard"/>
        <w:spacing w:line="360" w:lineRule="auto"/>
      </w:pP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La cl….. / la beaut….. / la dict….. / une chemin……/ une port……. / la randonn…. / une journ….. / La gaiet…… / l’amiti…..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la lettre finale muette manquante.</w:t>
      </w:r>
    </w:p>
    <w:p w:rsidR="0052386C" w:rsidRDefault="0052386C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hau………/le chan………../un réci………..</w:t>
      </w:r>
      <w:r>
        <w:rPr>
          <w:rFonts w:eastAsia="Calibri" w:cs="Calibri"/>
          <w:lang w:eastAsia="fr-FR"/>
        </w:rPr>
        <w:t>/</w:t>
      </w:r>
      <w:r>
        <w:rPr>
          <w:rFonts w:ascii="Verdana" w:eastAsia="Calibri" w:hAnsi="Verdana" w:cs="Calibri"/>
          <w:lang w:eastAsia="fr-FR"/>
        </w:rPr>
        <w:t xml:space="preserve"> le vagabon</w:t>
      </w:r>
      <w:r>
        <w:rPr>
          <w:rFonts w:ascii="Verdana" w:eastAsia="Times New Roman" w:hAnsi="Verdana" w:cs="Times New Roman"/>
          <w:lang w:eastAsia="fr-FR"/>
        </w:rPr>
        <w:t xml:space="preserve">………../  le repo..... / un dra…. / du san…./ un por…. de pêche / gran…. / une </w:t>
      </w:r>
      <w:r>
        <w:rPr>
          <w:rFonts w:ascii="Verdana" w:eastAsia="Times New Roman" w:hAnsi="Verdana" w:cs="Times New Roman"/>
          <w:lang w:eastAsia="fr-FR"/>
        </w:rPr>
        <w:t>souri…..</w:t>
      </w:r>
    </w:p>
    <w:p w:rsidR="0052386C" w:rsidRDefault="0052386C">
      <w:pPr>
        <w:pStyle w:val="Standard"/>
        <w:spacing w:line="360" w:lineRule="auto"/>
      </w:pPr>
    </w:p>
    <w:p w:rsidR="0052386C" w:rsidRDefault="006D18DB">
      <w:pPr>
        <w:pStyle w:val="Standard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Ajoute -é ou -ée aux mots suivants.</w:t>
      </w:r>
    </w:p>
    <w:p w:rsidR="0052386C" w:rsidRDefault="0052386C">
      <w:pPr>
        <w:pStyle w:val="Standard"/>
        <w:spacing w:line="360" w:lineRule="auto"/>
      </w:pP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La cl….. / la beaut….. / la dict….. / une chemin……/ une port……. / la randonn…. / une journ….. / La gaiet…… / l’amiti…..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le déterminant qui convient : le, la.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 gouvernail / …... feraille / ….gorille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….chevreuil / ……..portefeuille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par -oir ou -oire.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baign...... / un tir.... / une hist......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mir..... / un répert......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Complète par -eur ou </w:t>
      </w:r>
      <w:r>
        <w:rPr>
          <w:rFonts w:ascii="Verdana" w:eastAsia="Times New Roman" w:hAnsi="Verdana" w:cs="Times New Roman"/>
          <w:u w:val="single"/>
          <w:lang w:eastAsia="fr-FR"/>
        </w:rPr>
        <w:t>-eure.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dem…………. / La p………… / une err…….... / l’h…………….. / la noirc………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le déterminant qui convient : le, la.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 gouvernail / …... feraille / ….gorille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….chevreuil / ……..portefeuille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par -oir ou -oire.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baign...... / un tir.... / une hist......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mir..... / un répert......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par -eur ou -eure.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dem…………. / La p………… / une err…….... / l’h…………….. / la noirc………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le déterminant qui convient : le, la.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 gouvernail / …... feraille / ….gorille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….chevreuil / ……..portefeuille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par -oir ou -oire.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baign...... / un tir.... / une</w:t>
      </w:r>
      <w:r>
        <w:rPr>
          <w:rFonts w:ascii="Verdana" w:eastAsia="Times New Roman" w:hAnsi="Verdana" w:cs="Times New Roman"/>
          <w:lang w:eastAsia="fr-FR"/>
        </w:rPr>
        <w:t xml:space="preserve"> hist......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mir..... / un répert......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par -eur ou -eure.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dem…………. / La p………… / une err…….... / l’h…………….. / la noirc………</w:t>
      </w:r>
    </w:p>
    <w:p w:rsidR="0052386C" w:rsidRDefault="0052386C">
      <w:pPr>
        <w:pStyle w:val="Standard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Complète avec le déterminant qui </w:t>
      </w:r>
      <w:r>
        <w:rPr>
          <w:rFonts w:ascii="Verdana" w:eastAsia="Times New Roman" w:hAnsi="Verdana" w:cs="Times New Roman"/>
          <w:u w:val="single"/>
          <w:lang w:eastAsia="fr-FR"/>
        </w:rPr>
        <w:t>convient : le, la.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 gouvernail / …... feraille / ….gorille</w:t>
      </w:r>
    </w:p>
    <w:p w:rsidR="0052386C" w:rsidRDefault="006D18DB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….chevreuil / ……..portefeuille</w:t>
      </w:r>
    </w:p>
    <w:p w:rsidR="0052386C" w:rsidRDefault="0052386C">
      <w:pPr>
        <w:pStyle w:val="Standard"/>
        <w:spacing w:line="360" w:lineRule="auto"/>
        <w:ind w:left="57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par -oir ou -oire.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baign...... / un tir.... / une hist......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mir..... / un répert......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par -eur ou -eure.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Une dem…………. / La p………… / </w:t>
      </w:r>
      <w:r>
        <w:rPr>
          <w:rFonts w:ascii="Verdana" w:eastAsia="Times New Roman" w:hAnsi="Verdana" w:cs="Times New Roman"/>
          <w:lang w:eastAsia="fr-FR"/>
        </w:rPr>
        <w:t>une err…….... / l’h…………….. / la noirc………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Orthographe O3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a ou à.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….. mal. C'est ….. lui de jouer. Lucie …... perdu le match. Tu iras ….. l'école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et / est.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</w:t>
      </w:r>
      <w:r>
        <w:rPr>
          <w:rFonts w:ascii="Verdana" w:eastAsia="Times New Roman" w:hAnsi="Verdana" w:cs="Times New Roman"/>
          <w:lang w:eastAsia="fr-FR"/>
        </w:rPr>
        <w:t xml:space="preserve"> aime le coca …... la limonade. On …... descendu à pied. C'...... la finale ! Elle est rentrée …... elle a mangé.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on / ont.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 aime le chocolat. Ils ….. marché sur la lune. C'est ici que l'...... s'est quitté.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enfants ….... bien particip</w:t>
      </w:r>
      <w:r>
        <w:rPr>
          <w:rFonts w:ascii="Verdana" w:eastAsia="Times New Roman" w:hAnsi="Verdana" w:cs="Times New Roman"/>
          <w:lang w:eastAsia="fr-FR"/>
        </w:rPr>
        <w:t>é.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a ou à.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….. mal. C'est ….. lui de jouer. Lucie …... perdu le match. Tu iras ….. l'école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et / est.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aime le coca …... la limonade. On </w:t>
      </w:r>
      <w:r>
        <w:rPr>
          <w:rFonts w:ascii="Verdana" w:eastAsia="Times New Roman" w:hAnsi="Verdana" w:cs="Times New Roman"/>
          <w:lang w:eastAsia="fr-FR"/>
        </w:rPr>
        <w:t>…... descendu à pied. C'...... la finale ! Elle est rentrée …... elle a mangé.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on / ont.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 aime le chocolat. Ils ….. marché sur la lune. C'est ici que l'...... s'est quitté.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enfants ….... bien participé.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</w:t>
            </w:r>
            <w:r>
              <w:rPr>
                <w:sz w:val="20"/>
                <w:szCs w:val="20"/>
              </w:rPr>
              <w:t xml:space="preserve">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a ou à.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….. mal. C'est ….. lui de jouer. Lucie …... perdu le match. Tu iras ….. l'école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et / est.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Il aime le coca …... la limonade. On …... descendu à pied. C'...... la </w:t>
      </w:r>
      <w:r>
        <w:rPr>
          <w:rFonts w:ascii="Verdana" w:eastAsia="Times New Roman" w:hAnsi="Verdana" w:cs="Times New Roman"/>
          <w:lang w:eastAsia="fr-FR"/>
        </w:rPr>
        <w:t>finale ! Elle est rentrée …... elle a mangé.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on / ont.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 aime le chocolat. Ils ….. marché sur la lune. C'est ici que l'...... s'est quitté.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enfants ….... bien participé.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Maîtriser les relations entre l'oral et </w:t>
            </w:r>
            <w:r>
              <w:rPr>
                <w:sz w:val="20"/>
                <w:szCs w:val="20"/>
              </w:rPr>
              <w:t>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a ou à.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….. mal. C'est ….. lui de jouer. Lucie …... perdu le match. Tu iras ….. l'école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et / est.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aime le coca …... la limonade. On …... descendu à pied. C'...... la finale ! Elle est rentrée …...</w:t>
      </w:r>
      <w:r>
        <w:rPr>
          <w:rFonts w:ascii="Verdana" w:eastAsia="Times New Roman" w:hAnsi="Verdana" w:cs="Times New Roman"/>
          <w:lang w:eastAsia="fr-FR"/>
        </w:rPr>
        <w:t xml:space="preserve"> elle a mangé.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on / ont.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 aime le chocolat. Ils ….. marché sur la lune. C'est ici que l'...... s'est quitté.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enfants ….... bien participé.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Orthographe O4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Complète </w:t>
      </w:r>
      <w:r>
        <w:rPr>
          <w:rFonts w:ascii="Verdana" w:eastAsia="Times New Roman" w:hAnsi="Verdana" w:cs="Times New Roman"/>
          <w:u w:val="single"/>
          <w:lang w:eastAsia="fr-FR"/>
        </w:rPr>
        <w:t>avec la, là.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l'ai trouvé, il est ……….. .  ….. robe de Florence est repassée.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maçon a coupé ………..planche.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faut prendre ce chemin - …...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ou / où.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me demande ………….il se cache. Veux tu un croissant ……………du pain ?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</w:t>
      </w:r>
      <w:r>
        <w:rPr>
          <w:rFonts w:ascii="Verdana" w:eastAsia="Times New Roman" w:hAnsi="Verdana" w:cs="Times New Roman"/>
          <w:lang w:eastAsia="fr-FR"/>
        </w:rPr>
        <w:t>r………….sa cousine, je ne sais pas plus.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chanterons …….…..tu voudras.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la, là.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l'ai trouvé, il est ……….. .  ….. robe de Florence est repassée.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maçon</w:t>
      </w:r>
      <w:r>
        <w:rPr>
          <w:rFonts w:ascii="Verdana" w:eastAsia="Times New Roman" w:hAnsi="Verdana" w:cs="Times New Roman"/>
          <w:lang w:eastAsia="fr-FR"/>
        </w:rPr>
        <w:t xml:space="preserve"> a coupé ………..planche.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faut prendre ce chemin - …...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ou / où.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me demande ………….il se cache. Veux tu un croissant ……………du pain ?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sœur………….sa cousine, je ne sais pas plus.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chanterons …….…..tu voudras.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la, là.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l'ai trouvé, il est ……….. .  ….. robe de Florence est repassée.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maçon a coupé ………..planche.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faut prendre ce chemin - …...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ou / où.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Je me </w:t>
      </w:r>
      <w:r>
        <w:rPr>
          <w:rFonts w:ascii="Verdana" w:eastAsia="Times New Roman" w:hAnsi="Verdana" w:cs="Times New Roman"/>
          <w:lang w:eastAsia="fr-FR"/>
        </w:rPr>
        <w:t>demande ………….il se cache. Veux tu un croissant ……………du pain ?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sœur………….sa cousine, je ne sais pas plus.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chanterons …….…..tu voudras.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Complète avec </w:t>
      </w:r>
      <w:r>
        <w:rPr>
          <w:rFonts w:ascii="Verdana" w:eastAsia="Times New Roman" w:hAnsi="Verdana" w:cs="Times New Roman"/>
          <w:u w:val="single"/>
          <w:lang w:eastAsia="fr-FR"/>
        </w:rPr>
        <w:t>la, là.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l'ai trouvé, il est ……….. .  ….. robe de Florence est repassée.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maçon a coupé ………..planche.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faut prendre ce chemin - …...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ou / où.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Je me demande ………….il se cache. Veux tu un croissant ……………du pain ?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Il va chercher sa sœur…………</w:t>
      </w:r>
      <w:r>
        <w:rPr>
          <w:rFonts w:ascii="Verdana" w:eastAsia="Times New Roman" w:hAnsi="Verdana" w:cs="Times New Roman"/>
          <w:lang w:eastAsia="fr-FR"/>
        </w:rPr>
        <w:t>.sa cousine, je ne sais pas plus.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chanterons …….…..tu voudras.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ces noms au féminin.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boucher – la  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campeur  - la …....................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maître – la ….......................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trompettiste – La …......................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fée (mystèrieux)…………………..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table (ancien) …………………………………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femme est (discret)……………………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place (public)…………………</w:t>
      </w:r>
      <w:r>
        <w:rPr>
          <w:rFonts w:ascii="Verdana" w:eastAsia="Times New Roman" w:hAnsi="Verdana" w:cs="Times New Roman"/>
          <w:lang w:eastAsia="fr-FR"/>
        </w:rPr>
        <w:t>…..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ces noms au féminin.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boucher – la  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campeur  - la …....................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maître – la ….......................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Le trompettiste – La </w:t>
      </w:r>
      <w:r>
        <w:rPr>
          <w:rFonts w:ascii="Verdana" w:eastAsia="Times New Roman" w:hAnsi="Verdana" w:cs="Times New Roman"/>
          <w:lang w:eastAsia="fr-FR"/>
        </w:rPr>
        <w:t>…......................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fée (mystèrieux)…………………..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table (ancien) …………………………………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femme est (discret)……………………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place (public)……………………..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</w:t>
            </w:r>
            <w:r>
              <w:rPr>
                <w:sz w:val="20"/>
                <w:szCs w:val="20"/>
              </w:rPr>
              <w:t xml:space="preserve">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ces noms au féminin.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boucher – la  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campeur  - la …....................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maître – la ….......................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trompettiste – La …......................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Accorde l'adjectif entre parenthèse </w:t>
      </w:r>
      <w:r>
        <w:rPr>
          <w:rFonts w:ascii="Verdana" w:eastAsia="Times New Roman" w:hAnsi="Verdana" w:cs="Times New Roman"/>
          <w:u w:val="single"/>
          <w:lang w:eastAsia="fr-FR"/>
        </w:rPr>
        <w:t>avec le nom.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fée (mystèrieux)…………………..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table (ancien) …………………………………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femme est (discret)……………………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place (public)……………………..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O5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ces noms au féminin.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Le </w:t>
      </w:r>
      <w:r>
        <w:rPr>
          <w:rFonts w:ascii="Verdana" w:eastAsia="Times New Roman" w:hAnsi="Verdana" w:cs="Times New Roman"/>
          <w:lang w:eastAsia="fr-FR"/>
        </w:rPr>
        <w:t>boucher – la  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campeur  - la …....................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 maître – la ….......................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 trompettiste – La …......................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Accorde l'adjectif entre parenthèse avec le nom.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La fée (mystèrieux)…………………..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Une table </w:t>
      </w:r>
      <w:r>
        <w:rPr>
          <w:rFonts w:ascii="Verdana" w:eastAsia="Times New Roman" w:hAnsi="Verdana" w:cs="Times New Roman"/>
          <w:lang w:eastAsia="fr-FR"/>
        </w:rPr>
        <w:t>(ancien) …………………………………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Cette femme est (discret)……………………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Une place (public)……………………..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Orthographe O6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6"/>
          <w:szCs w:val="16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 bonhomme a trois (nez)..............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</w:t>
      </w:r>
      <w:r>
        <w:rPr>
          <w:rFonts w:ascii="Verdana" w:eastAsia="Times New Roman" w:hAnsi="Verdana" w:cs="Times New Roman"/>
          <w:lang w:eastAsia="fr-FR"/>
        </w:rPr>
        <w:t xml:space="preserve"> ramasses des (caillou)………………… et tu les mets dans les (trou)…………………..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Ma tante adore les (animal)………………….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J’ai deux (veau)  …................... . 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avons vu les (vitrail)................. 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Accorde l'adjectif avec le nom.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skieurs (débutant) …....</w:t>
      </w:r>
      <w:r>
        <w:rPr>
          <w:rFonts w:ascii="Verdana" w:eastAsia="Times New Roman" w:hAnsi="Verdana" w:cs="Times New Roman"/>
          <w:lang w:eastAsia="fr-FR"/>
        </w:rPr>
        <w:t>..............  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Des directeurs (ambitieux) …...............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tournois (national)..................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Orthographe O6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Ce bonhomme a trois </w:t>
      </w:r>
      <w:r>
        <w:rPr>
          <w:rFonts w:ascii="Verdana" w:eastAsia="Times New Roman" w:hAnsi="Verdana" w:cs="Times New Roman"/>
          <w:lang w:eastAsia="fr-FR"/>
        </w:rPr>
        <w:t>(nez)..............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ramasses des (caillou)………………… et tu les mets dans les (trou)…………………..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Ma tante adore les (animal)………………….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J’ai deux (veau)  …................... . 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avons vu les (vitrail)................. 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Accorde l'adjectif avec le nom.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Les </w:t>
      </w:r>
      <w:r>
        <w:rPr>
          <w:rFonts w:ascii="Verdana" w:eastAsia="Times New Roman" w:hAnsi="Verdana" w:cs="Times New Roman"/>
          <w:lang w:eastAsia="fr-FR"/>
        </w:rPr>
        <w:t>skieurs (débutant) …..................  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Des directeurs (ambitieux) …...............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tournois (national)..................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Orthographe O6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Mets au pluriel les noms entre parenthèses.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 bonhomme a trois (nez)..............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ramasses des (caillou)………………… et tu les mets dans les (trou)…………………..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Ma tante adore les (animal)………………….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J’ai deux (veau)  …................... . 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avons vu les (vitrail)................. 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Accorde l'adjectif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avec le nom.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skieurs (débutant) …..................  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Des directeurs (ambitieux) …...............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tournois (national)..................</w:t>
      </w:r>
    </w:p>
    <w:p w:rsidR="0052386C" w:rsidRDefault="0052386C">
      <w:pPr>
        <w:pStyle w:val="Standard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Orthographe O6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Mets au pluriel les noms </w:t>
      </w:r>
      <w:r>
        <w:rPr>
          <w:rFonts w:ascii="Verdana" w:eastAsia="Times New Roman" w:hAnsi="Verdana" w:cs="Times New Roman"/>
          <w:u w:val="single"/>
          <w:lang w:eastAsia="fr-FR"/>
        </w:rPr>
        <w:t>entre parenthèses.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Ce bonhomme a trois (nez)..............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Tu ramasses des (caillou)………………… et tu les mets dans les (trou)…………………..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Ma tante adore les (animal)………………….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J’ai deux (veau)  …................... . 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Nous avons vu les (vitrail)................. 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Accorde l'adjectif avec le nom.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skieurs (débutant) …..................  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Des directeurs (ambitieux) …...............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Les tournois (national)..................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Orthographe O7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L'arbitre a siffl....  . Pour gagn..., il faut s'entraîn... . J'ai beaucoup aim.... la chanson. Tu as jou... trop longtemps. Demain, je pars pour récupér... ma voiture. C'est elle qui a particip... au tournois pour remport.... la co</w:t>
      </w:r>
      <w:r>
        <w:rPr>
          <w:rFonts w:ascii="Verdana" w:eastAsia="Times New Roman" w:hAnsi="Verdana" w:cs="Times New Roman"/>
          <w:lang w:eastAsia="fr-FR"/>
        </w:rPr>
        <w:t>upe.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L'arbitre a siffl....  . Pour gagn..., il faut s'entraîn... . J'ai beaucoup aim.... la chanson. Tu as jou... trop longtemps. Demain, je </w:t>
      </w:r>
      <w:r>
        <w:rPr>
          <w:rFonts w:ascii="Verdana" w:eastAsia="Times New Roman" w:hAnsi="Verdana" w:cs="Times New Roman"/>
          <w:lang w:eastAsia="fr-FR"/>
        </w:rPr>
        <w:t>pars pour récupér... ma voiture. C'est elle qui a particip... au tournois pour remport.... la coupe.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Maîtriser les relations entre l'oral 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L'arbitre a siffl....  . Pour gagn..., il </w:t>
      </w:r>
      <w:r>
        <w:rPr>
          <w:rFonts w:ascii="Verdana" w:eastAsia="Times New Roman" w:hAnsi="Verdana" w:cs="Times New Roman"/>
          <w:lang w:eastAsia="fr-FR"/>
        </w:rPr>
        <w:t>faut s'entraîn... . J'ai beaucoup aim.... la chanson. Tu as jou... trop longtemps. Demain, je pars pour récupér... ma voiture. C'est elle qui a particip... au tournois pour remport.... la coupe.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Orthographe O7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Maîtriser les relations entre l'oral </w:t>
            </w:r>
            <w:r>
              <w:rPr>
                <w:sz w:val="20"/>
                <w:szCs w:val="20"/>
              </w:rPr>
              <w:t>et l'écrit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Complète avec –é ou -er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L'arbitre a siffl....  . Pour gagn..., il faut s'entraîn... . J'ai beaucoup aim.... la chanson. Tu as jou... trop longtemps. Demain, je pars pour récupér... ma voiture. C'est elle qui a particip... au </w:t>
      </w:r>
      <w:r>
        <w:rPr>
          <w:rFonts w:ascii="Verdana" w:eastAsia="Times New Roman" w:hAnsi="Verdana" w:cs="Times New Roman"/>
          <w:lang w:eastAsia="fr-FR"/>
        </w:rPr>
        <w:t>tournois pour remport.... la coupe.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Lexique L1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Ecris les mots suivants dans l'ordre alphabétique :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bouton – balise – boléro – baume – bastingage – bulle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…...................................................................................................................................................................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Signale le masculin  par (m) et le fémnin par (f) de ces noms.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Théâtre (…) - loterie (….)- </w:t>
      </w:r>
      <w:r>
        <w:rPr>
          <w:rFonts w:ascii="Verdana" w:eastAsia="Times New Roman" w:hAnsi="Verdana" w:cs="Times New Roman"/>
          <w:lang w:eastAsia="fr-FR"/>
        </w:rPr>
        <w:t>distance (…)-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chemin (…) - vis (…) - enfant (…...)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Lexique L1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Ecris les mots suivants dans l'ordre alphabétique :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bouton – balise – boléro – baume – bastingage – bulle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…...................................................................................................................................................................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Signale le masculin  par (m) et le fémnin par (f) de ces noms.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Théâtre (…) - loterie (….)- </w:t>
      </w:r>
      <w:r>
        <w:rPr>
          <w:rFonts w:ascii="Verdana" w:eastAsia="Times New Roman" w:hAnsi="Verdana" w:cs="Times New Roman"/>
          <w:lang w:eastAsia="fr-FR"/>
        </w:rPr>
        <w:t>distance (…)-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chemin (…) - vis (…) - enfant (…...)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Lexique L1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Ecris les mots suivants dans l'ordre alphabétique :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bouton – balise – boléro – baume – bastingage – bulle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…...................................................................................................................................................................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Signale le masculin  par (m) et le fémnin par (f) de ces noms.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Théâtre (…) - loterie (….)- </w:t>
      </w:r>
      <w:r>
        <w:rPr>
          <w:rFonts w:ascii="Verdana" w:eastAsia="Times New Roman" w:hAnsi="Verdana" w:cs="Times New Roman"/>
          <w:lang w:eastAsia="fr-FR"/>
        </w:rPr>
        <w:t>distance (…)-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chemin (…) - vis (…) - enfant (…...)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Lexique L1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Ecris les mots suivants dans l'ordre alphabétique :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bouton – balise – boléro – baume – bastingage – bulle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…...................................................................................................................................................................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Signale le masculin  par (m) et le fémnin par (f) de ces noms.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Théâtre (…) - loterie (….)- </w:t>
      </w:r>
      <w:r>
        <w:rPr>
          <w:rFonts w:ascii="Verdana" w:eastAsia="Times New Roman" w:hAnsi="Verdana" w:cs="Times New Roman"/>
          <w:lang w:eastAsia="fr-FR"/>
        </w:rPr>
        <w:t>distance (…)-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chemin (…) - vis (…) - enfant (…...)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Lexique L2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spacing w:after="120"/>
        <w:jc w:val="both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Forme deux mots à partir des préfixes latins suivants :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multi- :……………………………………; …………………………………………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extra- :………………………………………. ; …………………………………………………….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bi- :………………………………………… ; ………………………………………………………….</w:t>
      </w:r>
    </w:p>
    <w:p w:rsidR="0052386C" w:rsidRDefault="006D18DB">
      <w:pPr>
        <w:spacing w:after="120"/>
        <w:jc w:val="both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Associe chaque mot grec au mot que tu utilises aujourd’hui.</w:t>
      </w:r>
    </w:p>
    <w:tbl>
      <w:tblPr>
        <w:tblW w:w="487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4"/>
        <w:gridCol w:w="779"/>
        <w:gridCol w:w="779"/>
        <w:gridCol w:w="1647"/>
      </w:tblGrid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biblios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petit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graphé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chaud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micros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graphie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patêr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père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thermos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livre</w:t>
            </w: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Lexique L2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spacing w:after="120"/>
        <w:jc w:val="both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Forme deux mots à partir des préfixes latins suivants :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multi- :……………………………………; …………………………………………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extra- :………………………………………. ; …………………………………………………….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bi- :………………………………………… ;</w:t>
      </w:r>
      <w:r>
        <w:rPr>
          <w:rFonts w:ascii="Verdana" w:eastAsia="Times New Roman" w:hAnsi="Verdana" w:cs="Times New Roman"/>
          <w:lang w:eastAsia="fr-FR"/>
        </w:rPr>
        <w:t xml:space="preserve"> ………………………………………………………….</w:t>
      </w:r>
    </w:p>
    <w:p w:rsidR="0052386C" w:rsidRDefault="006D18DB">
      <w:pPr>
        <w:spacing w:after="120"/>
        <w:jc w:val="both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Associe chaque mot grec au mot que tu utilises aujourd’hui.</w:t>
      </w:r>
    </w:p>
    <w:tbl>
      <w:tblPr>
        <w:tblW w:w="487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4"/>
        <w:gridCol w:w="779"/>
        <w:gridCol w:w="779"/>
        <w:gridCol w:w="1647"/>
      </w:tblGrid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biblios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petit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graphé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chaud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micros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graphie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patêr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père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thermos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livre</w:t>
            </w:r>
          </w:p>
        </w:tc>
      </w:tr>
    </w:tbl>
    <w:p w:rsidR="0052386C" w:rsidRDefault="0052386C">
      <w:pPr>
        <w:rPr>
          <w:vanish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Lexique L2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spacing w:after="120"/>
        <w:jc w:val="both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Forme deux mots à partir des préfixes latins suivants :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multi- :……………………………………; …………………………………………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extra- :………………………………………. ; …………………………………………………….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bi- :………………………………………… ; ………………………………………………………….</w:t>
      </w:r>
    </w:p>
    <w:p w:rsidR="0052386C" w:rsidRDefault="006D18DB">
      <w:pPr>
        <w:spacing w:after="120"/>
        <w:jc w:val="both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 xml:space="preserve">Associe chaque mot grec au mot que tu utilises </w:t>
      </w:r>
      <w:r>
        <w:rPr>
          <w:rFonts w:ascii="Verdana" w:eastAsia="Times New Roman" w:hAnsi="Verdana" w:cs="Times New Roman"/>
          <w:u w:val="single"/>
          <w:lang w:eastAsia="fr-FR"/>
        </w:rPr>
        <w:t>aujourd’hui.</w:t>
      </w:r>
    </w:p>
    <w:tbl>
      <w:tblPr>
        <w:tblW w:w="487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4"/>
        <w:gridCol w:w="779"/>
        <w:gridCol w:w="779"/>
        <w:gridCol w:w="1647"/>
      </w:tblGrid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biblios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petit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graphé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chaud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micros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graphie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patêr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père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thermos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livre</w:t>
            </w: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Lexique L2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6D18DB">
      <w:pPr>
        <w:spacing w:after="120"/>
        <w:jc w:val="both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Forme deux mots à partir des préfixes latins suivants :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multi- :……………………………………; …………………………………………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extra- :………………………………………. ; …………………………………………………….</w:t>
      </w:r>
    </w:p>
    <w:p w:rsidR="0052386C" w:rsidRDefault="006D18DB">
      <w:pPr>
        <w:spacing w:line="360" w:lineRule="auto"/>
        <w:jc w:val="both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bi- :………………………………………… ; ………………………………………………………….</w:t>
      </w:r>
    </w:p>
    <w:p w:rsidR="0052386C" w:rsidRDefault="006D18DB">
      <w:pPr>
        <w:spacing w:after="120"/>
        <w:jc w:val="both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Associe chaque mot grec au mot que tu utilises aujourd’hui.</w:t>
      </w:r>
    </w:p>
    <w:tbl>
      <w:tblPr>
        <w:tblW w:w="487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4"/>
        <w:gridCol w:w="779"/>
        <w:gridCol w:w="779"/>
        <w:gridCol w:w="1647"/>
      </w:tblGrid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biblios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petit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graphé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chaud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micros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graphie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patêr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père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thermos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7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jc w:val="right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●</w:t>
            </w:r>
          </w:p>
        </w:tc>
        <w:tc>
          <w:tcPr>
            <w:tcW w:w="1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86C" w:rsidRDefault="006D18DB">
            <w:pPr>
              <w:widowControl/>
              <w:suppressAutoHyphens w:val="0"/>
              <w:spacing w:before="40" w:after="40"/>
              <w:textAlignment w:val="auto"/>
              <w:rPr>
                <w:rFonts w:ascii="Verdana" w:eastAsia="Times New Roman" w:hAnsi="Verdana" w:cs="Times New Roman"/>
                <w:lang w:eastAsia="fr-FR"/>
              </w:rPr>
            </w:pPr>
            <w:r>
              <w:rPr>
                <w:rFonts w:ascii="Verdana" w:eastAsia="Times New Roman" w:hAnsi="Verdana" w:cs="Times New Roman"/>
                <w:lang w:eastAsia="fr-FR"/>
              </w:rPr>
              <w:t>livre</w:t>
            </w:r>
          </w:p>
        </w:tc>
      </w:tr>
    </w:tbl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Lexique L3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l'intrus dans chaque série de mots.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 soin – soigner – soigneur – soirée - soigné.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 xml:space="preserve">b) fabrique – préfabriqué – fabuleux – </w:t>
      </w:r>
      <w:r>
        <w:rPr>
          <w:rFonts w:ascii="Verdana" w:eastAsia="Times New Roman" w:hAnsi="Verdana" w:cs="Times New Roman"/>
          <w:sz w:val="22"/>
          <w:szCs w:val="22"/>
          <w:lang w:eastAsia="fr-FR"/>
        </w:rPr>
        <w:t>fabrication -  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un préfixe</w:t>
      </w:r>
      <w:r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(pré – dé – imp – in/im – mal – il - ir)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pour écrire un mot de la même famille.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…………….habile / ………….mettre / ………….poser /………..histoire / ………….nom / …………heureux / ……….ranger / …………patient / ………..sensible / ………lisible</w:t>
      </w:r>
      <w:r>
        <w:rPr>
          <w:rFonts w:ascii="Verdana" w:eastAsia="Times New Roman" w:hAnsi="Verdana" w:cs="Times New Roman"/>
          <w:lang w:eastAsia="fr-FR"/>
        </w:rPr>
        <w:t xml:space="preserve"> / ……..réel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Lexique L3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l'intrus dans chaque série de mots.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 soin – soigner – soigneur – soirée - soigné.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 fabrique – préfabriqué – fabuleux – fabrication -  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 xml:space="preserve">Complète </w:t>
      </w:r>
      <w:r>
        <w:rPr>
          <w:rFonts w:ascii="Verdana" w:eastAsia="Times New Roman" w:hAnsi="Verdana" w:cs="Times New Roman"/>
          <w:u w:val="single"/>
          <w:lang w:eastAsia="fr-FR"/>
        </w:rPr>
        <w:t>avec un préfixe</w:t>
      </w:r>
      <w:r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(pré – dé – imp – in/im – mal – il - ir)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pour écrire un mot de la même famille.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…………….habile / ………….mettre / ………….poser /………..histoire / ………….nom / …………heureux / ……….ranger / …………patient / ………..sensible / ………lisible / ……..réel</w:t>
      </w: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Lexique L3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Acquérir la structure, le 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l'intrus dans chaque série de mots.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 soin – soigner – soigneur – soirée - soigné.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 fabrique – préfabriqué – fabuleux – fabrication -  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un préfixe</w:t>
      </w:r>
      <w:r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(pré – dé </w:t>
      </w:r>
      <w:r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– imp – in/im – mal – il - ir)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pour écrire un mot de la même famille.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…………….habile / ………….mettre / ………….poser /………..histoire / ………….nom / …………heureux / ……….ranger / …………patient / ………..sensible / ………lisible / ……..réel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Lexique L3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Acquérir la structure, le </w:t>
            </w:r>
            <w:r>
              <w:rPr>
                <w:sz w:val="20"/>
                <w:szCs w:val="20"/>
              </w:rPr>
              <w:t>sens et l'orthographe 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l'intrus dans chaque série de mots.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a) soin – soigner – soigneur – soirée - soigné.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  <w:r>
        <w:rPr>
          <w:rFonts w:ascii="Verdana" w:eastAsia="Times New Roman" w:hAnsi="Verdana" w:cs="Times New Roman"/>
          <w:sz w:val="22"/>
          <w:szCs w:val="22"/>
          <w:lang w:eastAsia="fr-FR"/>
        </w:rPr>
        <w:t>b) fabrique – préfabriqué – fabuleux – fabrication -  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Complète avec un préfixe</w:t>
      </w:r>
      <w:r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>(pré – dé – imp – in/im – mal – il -</w:t>
      </w:r>
      <w:r>
        <w:rPr>
          <w:rFonts w:ascii="Verdana" w:eastAsia="Times New Roman" w:hAnsi="Verdana" w:cs="Times New Roman"/>
          <w:sz w:val="18"/>
          <w:szCs w:val="18"/>
          <w:u w:val="single"/>
          <w:lang w:eastAsia="fr-FR"/>
        </w:rPr>
        <w:t xml:space="preserve"> ir)</w:t>
      </w:r>
      <w:r>
        <w:rPr>
          <w:rFonts w:ascii="Verdana" w:eastAsia="Times New Roman" w:hAnsi="Verdana" w:cs="Times New Roman"/>
          <w:u w:val="single"/>
          <w:lang w:eastAsia="fr-FR"/>
        </w:rPr>
        <w:t xml:space="preserve"> pour écrire un mot de la même famille.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…………….habile / ………….mettre / ………….poser /………..histoire / ………….nom / …………heureux / ……….ranger / …………patient / ………..sensible / ………lisible / ……..réel</w:t>
      </w: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Lexique L4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Acquérir la structure, le sens et l'orthographe des </w:t>
            </w:r>
            <w:r>
              <w:rPr>
                <w:sz w:val="20"/>
                <w:szCs w:val="20"/>
              </w:rPr>
              <w:t>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l'intrus dans chaque liste de synonymes.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Fort – costaud – fragile – puissant.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 Nouveau – récent – rare – neuf.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d)Aimer - adorer – apprécier – </w:t>
      </w:r>
      <w:r>
        <w:rPr>
          <w:rFonts w:ascii="Verdana" w:eastAsia="Times New Roman" w:hAnsi="Verdana" w:cs="Times New Roman"/>
          <w:lang w:eastAsia="fr-FR"/>
        </w:rPr>
        <w:t>délicieux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Trouve l'antonyme des mots suivants.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Entrez !  …......... - heureux …..............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pur …............ - visser …...................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descente …...........- stupide ….............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u w:val="single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Lexique L4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Acquérir la structure, le sens et l'orthographe des </w:t>
            </w:r>
            <w:r>
              <w:rPr>
                <w:sz w:val="20"/>
                <w:szCs w:val="20"/>
              </w:rPr>
              <w:t>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l'intrus dans chaque liste de synonymes.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Fort – costaud – fragile – puissant.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 Nouveau – récent – rare – neuf.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d)Aimer - adorer – apprécier – </w:t>
      </w:r>
      <w:r>
        <w:rPr>
          <w:rFonts w:ascii="Verdana" w:eastAsia="Times New Roman" w:hAnsi="Verdana" w:cs="Times New Roman"/>
          <w:lang w:eastAsia="fr-FR"/>
        </w:rPr>
        <w:t>délicieux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Trouve l'antonyme des mots suivants.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Entrez !  …......... - heureux …..............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pur …............ - visser …...................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descente …...........- stupide ….............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Lexique L4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Acquérir la structure, le sens et l'orthographe des </w:t>
            </w:r>
            <w:r>
              <w:rPr>
                <w:sz w:val="20"/>
                <w:szCs w:val="20"/>
              </w:rPr>
              <w:t>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l'intrus dans chaque liste de synonymes.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Fort – costaud – fragile – puissant.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 Nouveau – récent – rare – neuf.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d)Aimer - adorer – apprécier – </w:t>
      </w:r>
      <w:r>
        <w:rPr>
          <w:rFonts w:ascii="Verdana" w:eastAsia="Times New Roman" w:hAnsi="Verdana" w:cs="Times New Roman"/>
          <w:lang w:eastAsia="fr-FR"/>
        </w:rPr>
        <w:t>délicieux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Trouve l'antonyme des mots suivants.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Entrez !  …......... - heureux …..............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pur …............ - visser …...................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descente …...........- stupide ….............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p w:rsidR="0052386C" w:rsidRDefault="0052386C">
      <w:pPr>
        <w:pStyle w:val="Standard"/>
        <w:rPr>
          <w:rFonts w:ascii="Verdana" w:eastAsia="Times New Roman" w:hAnsi="Verdana" w:cs="Times New Roman"/>
          <w:sz w:val="10"/>
          <w:szCs w:val="10"/>
          <w:u w:val="single"/>
          <w:lang w:eastAsia="fr-FR"/>
        </w:rPr>
      </w:pPr>
    </w:p>
    <w:tbl>
      <w:tblPr>
        <w:tblW w:w="48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9"/>
        <w:gridCol w:w="610"/>
        <w:gridCol w:w="610"/>
        <w:gridCol w:w="610"/>
        <w:gridCol w:w="610"/>
      </w:tblGrid>
      <w:tr w:rsidR="0052386C">
        <w:tblPrEx>
          <w:tblCellMar>
            <w:top w:w="0" w:type="dxa"/>
            <w:bottom w:w="0" w:type="dxa"/>
          </w:tblCellMar>
        </w:tblPrEx>
        <w:tc>
          <w:tcPr>
            <w:tcW w:w="48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Standard"/>
            </w:pPr>
            <w:r>
              <w:rPr>
                <w:rFonts w:ascii="Mrs Chocolat" w:hAnsi="Mrs Chocolat"/>
              </w:rPr>
              <w:t>Lexique L4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Acquérir la structure, le sens et l'orthographe </w:t>
            </w:r>
            <w:r>
              <w:rPr>
                <w:sz w:val="20"/>
                <w:szCs w:val="20"/>
              </w:rPr>
              <w:t>des mots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NA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PA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A</w:t>
            </w: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6D18DB">
            <w:pPr>
              <w:pStyle w:val="TableContents"/>
              <w:jc w:val="center"/>
            </w:pPr>
            <w:r>
              <w:t>D</w:t>
            </w:r>
          </w:p>
        </w:tc>
      </w:tr>
      <w:tr w:rsidR="0052386C">
        <w:tblPrEx>
          <w:tblCellMar>
            <w:top w:w="0" w:type="dxa"/>
            <w:bottom w:w="0" w:type="dxa"/>
          </w:tblCellMar>
        </w:tblPrEx>
        <w:tc>
          <w:tcPr>
            <w:tcW w:w="243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/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  <w:tc>
          <w:tcPr>
            <w:tcW w:w="6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2386C" w:rsidRDefault="0052386C">
            <w:pPr>
              <w:pStyle w:val="TableContents"/>
            </w:pPr>
          </w:p>
        </w:tc>
      </w:tr>
    </w:tbl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u w:val="single"/>
          <w:lang w:eastAsia="fr-FR"/>
        </w:rPr>
      </w:pPr>
      <w:r>
        <w:rPr>
          <w:rFonts w:ascii="Verdana" w:eastAsia="Times New Roman" w:hAnsi="Verdana" w:cs="Times New Roman"/>
          <w:u w:val="single"/>
          <w:lang w:eastAsia="fr-FR"/>
        </w:rPr>
        <w:t>Entoure l'intrus dans chaque liste de synonymes.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a) Des déchets – des papiers – des détritus – des ordures – des poubelles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b) Fort – costaud – fragile – puissant.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c) Nouveau – récent – rare – neuf.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 xml:space="preserve">d)Aimer - adorer – apprécier – </w:t>
      </w:r>
      <w:r>
        <w:rPr>
          <w:rFonts w:ascii="Verdana" w:eastAsia="Times New Roman" w:hAnsi="Verdana" w:cs="Times New Roman"/>
          <w:lang w:eastAsia="fr-FR"/>
        </w:rPr>
        <w:t>délicieux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u w:val="single"/>
          <w:lang w:eastAsia="fr-FR"/>
        </w:rPr>
        <w:t>Trouve l'antonyme des mots suivants.</w:t>
      </w:r>
    </w:p>
    <w:p w:rsidR="0052386C" w:rsidRDefault="006D18DB">
      <w:pPr>
        <w:pStyle w:val="Standard"/>
        <w:spacing w:line="360" w:lineRule="auto"/>
      </w:pPr>
      <w:r>
        <w:rPr>
          <w:rFonts w:ascii="Verdana" w:eastAsia="Times New Roman" w:hAnsi="Verdana" w:cs="Times New Roman"/>
          <w:lang w:eastAsia="fr-FR"/>
        </w:rPr>
        <w:t>Entrez !  …......... - heureux …..............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pur …............ - visser …...................</w:t>
      </w:r>
    </w:p>
    <w:p w:rsidR="0052386C" w:rsidRDefault="006D18DB">
      <w:pPr>
        <w:pStyle w:val="Standard"/>
        <w:spacing w:line="360" w:lineRule="auto"/>
        <w:rPr>
          <w:rFonts w:ascii="Verdana" w:eastAsia="Times New Roman" w:hAnsi="Verdana" w:cs="Times New Roman"/>
          <w:lang w:eastAsia="fr-FR"/>
        </w:rPr>
      </w:pPr>
      <w:r>
        <w:rPr>
          <w:rFonts w:ascii="Verdana" w:eastAsia="Times New Roman" w:hAnsi="Verdana" w:cs="Times New Roman"/>
          <w:lang w:eastAsia="fr-FR"/>
        </w:rPr>
        <w:t>descente …...........- stupide ….............</w:t>
      </w: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p w:rsidR="0052386C" w:rsidRDefault="0052386C">
      <w:pPr>
        <w:pStyle w:val="Standard"/>
        <w:spacing w:line="360" w:lineRule="auto"/>
        <w:rPr>
          <w:rFonts w:ascii="Verdana" w:eastAsia="Times New Roman" w:hAnsi="Verdana" w:cs="Times New Roman"/>
          <w:sz w:val="22"/>
          <w:szCs w:val="22"/>
          <w:lang w:eastAsia="fr-FR"/>
        </w:rPr>
      </w:pPr>
    </w:p>
    <w:sectPr w:rsidR="0052386C">
      <w:footerReference w:type="default" r:id="rId8"/>
      <w:pgSz w:w="11906" w:h="16838"/>
      <w:pgMar w:top="720" w:right="720" w:bottom="765" w:left="720" w:header="720" w:footer="708" w:gutter="0"/>
      <w:cols w:num="2" w:space="720" w:equalWidth="0">
        <w:col w:w="4879" w:space="708"/>
        <w:col w:w="4879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18DB" w:rsidRDefault="006D18DB">
      <w:r>
        <w:separator/>
      </w:r>
    </w:p>
  </w:endnote>
  <w:endnote w:type="continuationSeparator" w:id="0">
    <w:p w:rsidR="006D18DB" w:rsidRDefault="006D1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Mrs Chocolat">
    <w:panose1 w:val="020B0604020202020204"/>
    <w:charset w:val="00"/>
    <w:family w:val="auto"/>
    <w:pitch w:val="variable"/>
    <w:sig w:usb0="80000027" w:usb1="00000002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4521" w:rsidRDefault="006D18DB">
    <w:pPr>
      <w:pStyle w:val="Pieddepage"/>
      <w:jc w:val="center"/>
    </w:pPr>
    <w:r>
      <w:t>Fichier évaluation CM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18DB" w:rsidRDefault="006D18DB">
      <w:r>
        <w:rPr>
          <w:color w:val="000000"/>
        </w:rPr>
        <w:separator/>
      </w:r>
    </w:p>
  </w:footnote>
  <w:footnote w:type="continuationSeparator" w:id="0">
    <w:p w:rsidR="006D18DB" w:rsidRDefault="006D1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F23E4"/>
    <w:multiLevelType w:val="multilevel"/>
    <w:tmpl w:val="4E76987C"/>
    <w:styleLink w:val="WWNum1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2386C"/>
    <w:rsid w:val="0052386C"/>
    <w:rsid w:val="005F1CC6"/>
    <w:rsid w:val="006D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8F5D6A63-BCF6-D64E-B29C-EE91D21BA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ahoma"/>
        <w:kern w:val="3"/>
        <w:sz w:val="24"/>
        <w:szCs w:val="24"/>
        <w:lang w:val="fr-FR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Paragraphedeliste">
    <w:name w:val="List Paragraph"/>
    <w:basedOn w:val="Standard"/>
    <w:pPr>
      <w:ind w:left="720"/>
    </w:pPr>
  </w:style>
  <w:style w:type="paragraph" w:styleId="En-tte">
    <w:name w:val="header"/>
    <w:basedOn w:val="Standard"/>
    <w:pPr>
      <w:suppressLineNumbers/>
      <w:tabs>
        <w:tab w:val="center" w:pos="4536"/>
        <w:tab w:val="right" w:pos="9072"/>
      </w:tabs>
    </w:pPr>
  </w:style>
  <w:style w:type="paragraph" w:styleId="Pieddepage">
    <w:name w:val="footer"/>
    <w:basedOn w:val="Standard"/>
    <w:pPr>
      <w:suppressLineNumbers/>
      <w:tabs>
        <w:tab w:val="center" w:pos="4536"/>
        <w:tab w:val="right" w:pos="9072"/>
      </w:tabs>
    </w:pPr>
  </w:style>
  <w:style w:type="paragraph" w:styleId="NormalWeb">
    <w:name w:val="Normal (Web)"/>
    <w:basedOn w:val="Standard"/>
    <w:pPr>
      <w:spacing w:before="100" w:after="100"/>
    </w:pPr>
    <w:rPr>
      <w:rFonts w:ascii="Times New Roman" w:hAnsi="Times New Roman" w:cs="Times New Roman"/>
      <w:lang w:eastAsia="fr-FR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En-tteCar">
    <w:name w:val="En-tête Car"/>
    <w:basedOn w:val="Policepardfaut"/>
  </w:style>
  <w:style w:type="character" w:customStyle="1" w:styleId="PieddepageCar">
    <w:name w:val="Pied de page Car"/>
    <w:basedOn w:val="Policepardfaut"/>
  </w:style>
  <w:style w:type="character" w:customStyle="1" w:styleId="h5p-word-selectable">
    <w:name w:val="h5p-word-selectable"/>
    <w:basedOn w:val="Policepardfaut"/>
  </w:style>
  <w:style w:type="character" w:customStyle="1" w:styleId="NumberingSymbols">
    <w:name w:val="Numbering Symbols"/>
  </w:style>
  <w:style w:type="numbering" w:customStyle="1" w:styleId="WWNum1">
    <w:name w:val="WWNum1"/>
    <w:basedOn w:val="Aucunelist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8343</Words>
  <Characters>45887</Characters>
  <Application>Microsoft Office Word</Application>
  <DocSecurity>0</DocSecurity>
  <Lines>382</Lines>
  <Paragraphs>108</Paragraphs>
  <ScaleCrop>false</ScaleCrop>
  <Company/>
  <LinksUpToDate>false</LinksUpToDate>
  <CharactersWithSpaces>54122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Monhard mallory</dc:creator>
  <cp:lastModifiedBy>Mallory Monhard</cp:lastModifiedBy>
  <cp:revision>2</cp:revision>
  <dcterms:created xsi:type="dcterms:W3CDTF">2018-08-07T07:52:00Z</dcterms:created>
  <dcterms:modified xsi:type="dcterms:W3CDTF">2018-08-07T07:52:00Z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